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493B5" w14:textId="2345F704" w:rsidR="00114DB4" w:rsidRDefault="0003793C" w:rsidP="006F11D3">
      <w:pPr>
        <w:sectPr w:rsidR="00114DB4">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8745" distR="118745" simplePos="0" relativeHeight="251658363" behindDoc="0" locked="0" layoutInCell="1" allowOverlap="1" wp14:anchorId="100E42C1" wp14:editId="54B723D5">
            <wp:simplePos x="0" y="0"/>
            <wp:positionH relativeFrom="page">
              <wp:posOffset>4870450</wp:posOffset>
            </wp:positionH>
            <wp:positionV relativeFrom="page">
              <wp:posOffset>7146925</wp:posOffset>
            </wp:positionV>
            <wp:extent cx="2466975" cy="1829435"/>
            <wp:effectExtent l="279400" t="406400" r="327025" b="481965"/>
            <wp:wrapTight wrapText="bothSides">
              <wp:wrapPolygon edited="0">
                <wp:start x="-1280" y="-1070"/>
                <wp:lineTo x="-2243" y="-111"/>
                <wp:lineTo x="-1345" y="4532"/>
                <wp:lineTo x="-2206" y="4835"/>
                <wp:lineTo x="-1307" y="9478"/>
                <wp:lineTo x="-2168" y="9781"/>
                <wp:lineTo x="-1269" y="14424"/>
                <wp:lineTo x="-2130" y="14727"/>
                <wp:lineTo x="-1175" y="19660"/>
                <wp:lineTo x="1819" y="23255"/>
                <wp:lineTo x="21130" y="23278"/>
                <wp:lineTo x="21458" y="23782"/>
                <wp:lineTo x="22533" y="23404"/>
                <wp:lineTo x="22579" y="1072"/>
                <wp:lineTo x="22345" y="-1325"/>
                <wp:lineTo x="18452" y="-2435"/>
                <wp:lineTo x="15009" y="-1223"/>
                <wp:lineTo x="14111" y="-5866"/>
                <wp:lineTo x="442" y="-1675"/>
                <wp:lineTo x="-1280" y="-107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877586">
                      <a:off x="0" y="0"/>
                      <a:ext cx="2466975" cy="182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D3513">
        <w:rPr>
          <w:noProof/>
        </w:rPr>
        <mc:AlternateContent>
          <mc:Choice Requires="wps">
            <w:drawing>
              <wp:anchor distT="0" distB="0" distL="114300" distR="114300" simplePos="0" relativeHeight="251695243" behindDoc="0" locked="0" layoutInCell="1" allowOverlap="1" wp14:anchorId="6C6DBCDE" wp14:editId="5EDAC4BC">
                <wp:simplePos x="0" y="0"/>
                <wp:positionH relativeFrom="page">
                  <wp:posOffset>374650</wp:posOffset>
                </wp:positionH>
                <wp:positionV relativeFrom="page">
                  <wp:posOffset>3987800</wp:posOffset>
                </wp:positionV>
                <wp:extent cx="7014210" cy="2771775"/>
                <wp:effectExtent l="0" t="0" r="0" b="0"/>
                <wp:wrapThrough wrapText="bothSides">
                  <wp:wrapPolygon edited="0">
                    <wp:start x="78" y="0"/>
                    <wp:lineTo x="78" y="21377"/>
                    <wp:lineTo x="21432" y="21377"/>
                    <wp:lineTo x="21432" y="0"/>
                    <wp:lineTo x="78" y="0"/>
                  </wp:wrapPolygon>
                </wp:wrapThrough>
                <wp:docPr id="130" name="Text Box 130"/>
                <wp:cNvGraphicFramePr/>
                <a:graphic xmlns:a="http://schemas.openxmlformats.org/drawingml/2006/main">
                  <a:graphicData uri="http://schemas.microsoft.com/office/word/2010/wordprocessingShape">
                    <wps:wsp>
                      <wps:cNvSpPr txBox="1"/>
                      <wps:spPr>
                        <a:xfrm>
                          <a:off x="0" y="0"/>
                          <a:ext cx="7014210" cy="27717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FB4724" w14:textId="54D46322" w:rsidR="00D94E06" w:rsidRPr="005D3513" w:rsidRDefault="00D94E06" w:rsidP="00921C22">
                            <w:pPr>
                              <w:jc w:val="center"/>
                              <w:rPr>
                                <w:sz w:val="32"/>
                                <w:szCs w:val="32"/>
                              </w:rPr>
                            </w:pPr>
                            <w:r>
                              <w:rPr>
                                <w:sz w:val="28"/>
                                <w:szCs w:val="28"/>
                              </w:rPr>
                              <w:t xml:space="preserve">     </w:t>
                            </w:r>
                            <w:r w:rsidRPr="005D3513">
                              <w:rPr>
                                <w:sz w:val="32"/>
                                <w:szCs w:val="32"/>
                              </w:rPr>
                              <w:t>We are pleased to welcome these new staff members to our Mary Giella Family!</w:t>
                            </w:r>
                          </w:p>
                          <w:p w14:paraId="178671C1" w14:textId="77777777" w:rsidR="00D94E06" w:rsidRDefault="00D94E06" w:rsidP="00921C22">
                            <w:pPr>
                              <w:jc w:val="center"/>
                              <w:rPr>
                                <w:sz w:val="28"/>
                                <w:szCs w:val="28"/>
                              </w:rPr>
                            </w:pPr>
                          </w:p>
                          <w:p w14:paraId="43740FB0" w14:textId="680D064A" w:rsidR="00D94E06" w:rsidRDefault="00D94E06" w:rsidP="005D3513">
                            <w:pPr>
                              <w:rPr>
                                <w:sz w:val="28"/>
                                <w:szCs w:val="28"/>
                              </w:rPr>
                            </w:pPr>
                            <w:r>
                              <w:rPr>
                                <w:sz w:val="28"/>
                                <w:szCs w:val="28"/>
                              </w:rPr>
                              <w:t>Michelle Jacobsen---------------------------------------------------Fourth Grade</w:t>
                            </w:r>
                          </w:p>
                          <w:p w14:paraId="568AA8E1" w14:textId="589CC996" w:rsidR="00D94E06" w:rsidRDefault="00D94E06" w:rsidP="005D3513">
                            <w:pPr>
                              <w:rPr>
                                <w:sz w:val="28"/>
                                <w:szCs w:val="28"/>
                              </w:rPr>
                            </w:pPr>
                            <w:r>
                              <w:rPr>
                                <w:sz w:val="28"/>
                                <w:szCs w:val="28"/>
                              </w:rPr>
                              <w:t>Andrea Orndorff------------------------------------------------------Third Grade</w:t>
                            </w:r>
                          </w:p>
                          <w:p w14:paraId="4B408017" w14:textId="507FF9BE" w:rsidR="00D94E06" w:rsidRDefault="00D94E06" w:rsidP="005D3513">
                            <w:pPr>
                              <w:rPr>
                                <w:sz w:val="28"/>
                                <w:szCs w:val="28"/>
                              </w:rPr>
                            </w:pPr>
                            <w:r>
                              <w:rPr>
                                <w:sz w:val="28"/>
                                <w:szCs w:val="28"/>
                              </w:rPr>
                              <w:t>Jennifer Peters---------------------------------------------------------Second Grade</w:t>
                            </w:r>
                          </w:p>
                          <w:p w14:paraId="69119B4E" w14:textId="1A5F2E4D" w:rsidR="00D94E06" w:rsidRDefault="00D94E06" w:rsidP="005D3513">
                            <w:pPr>
                              <w:rPr>
                                <w:sz w:val="28"/>
                                <w:szCs w:val="28"/>
                              </w:rPr>
                            </w:pPr>
                            <w:r>
                              <w:rPr>
                                <w:sz w:val="28"/>
                                <w:szCs w:val="28"/>
                              </w:rPr>
                              <w:t>Heather Thom---------------------------------------------------------First Grade</w:t>
                            </w:r>
                          </w:p>
                          <w:p w14:paraId="7E952C13" w14:textId="75FD8834" w:rsidR="00D94E06" w:rsidRDefault="00D94E06" w:rsidP="005D3513">
                            <w:pPr>
                              <w:rPr>
                                <w:sz w:val="28"/>
                                <w:szCs w:val="28"/>
                              </w:rPr>
                            </w:pPr>
                            <w:r>
                              <w:rPr>
                                <w:sz w:val="28"/>
                                <w:szCs w:val="28"/>
                              </w:rPr>
                              <w:t>Patti King---------------------------------------------------------------Fourth Grade</w:t>
                            </w:r>
                          </w:p>
                          <w:p w14:paraId="31985A5B" w14:textId="71877E19" w:rsidR="00D94E06" w:rsidRDefault="00D94E06" w:rsidP="005D3513">
                            <w:pPr>
                              <w:rPr>
                                <w:sz w:val="28"/>
                                <w:szCs w:val="28"/>
                              </w:rPr>
                            </w:pPr>
                            <w:r>
                              <w:rPr>
                                <w:sz w:val="28"/>
                                <w:szCs w:val="28"/>
                              </w:rPr>
                              <w:t xml:space="preserve">Debra Wolfe -----------------------------------------------------------Kindergarten </w:t>
                            </w:r>
                          </w:p>
                          <w:p w14:paraId="3CCF1160" w14:textId="7674DBCA" w:rsidR="00D94E06" w:rsidRDefault="00D94E06" w:rsidP="005D3513">
                            <w:pPr>
                              <w:rPr>
                                <w:sz w:val="28"/>
                                <w:szCs w:val="28"/>
                              </w:rPr>
                            </w:pPr>
                            <w:r>
                              <w:rPr>
                                <w:sz w:val="28"/>
                                <w:szCs w:val="28"/>
                              </w:rPr>
                              <w:t>Spencer Hilland-------------------------------------------------------Physical Education</w:t>
                            </w:r>
                          </w:p>
                          <w:p w14:paraId="4D5B348A" w14:textId="7C20BF14" w:rsidR="00D94E06" w:rsidRDefault="00D94E06" w:rsidP="005D3513">
                            <w:pPr>
                              <w:rPr>
                                <w:sz w:val="28"/>
                                <w:szCs w:val="28"/>
                              </w:rPr>
                            </w:pPr>
                            <w:r>
                              <w:rPr>
                                <w:sz w:val="28"/>
                                <w:szCs w:val="28"/>
                              </w:rPr>
                              <w:t xml:space="preserve">Scott Reniger ----------------------------------------------------------Custodial </w:t>
                            </w:r>
                          </w:p>
                          <w:p w14:paraId="4D8F8AF5" w14:textId="0F4F5549" w:rsidR="00D94E06" w:rsidRPr="00921C22" w:rsidRDefault="00D94E06" w:rsidP="005D3513">
                            <w:pPr>
                              <w:rPr>
                                <w:sz w:val="28"/>
                                <w:szCs w:val="28"/>
                              </w:rPr>
                            </w:pPr>
                            <w:r>
                              <w:rPr>
                                <w:sz w:val="28"/>
                                <w:szCs w:val="28"/>
                              </w:rPr>
                              <w:t>Gladys Arrington ----------------------------------------------------4</w:t>
                            </w:r>
                            <w:r w:rsidRPr="00417785">
                              <w:rPr>
                                <w:sz w:val="28"/>
                                <w:szCs w:val="28"/>
                                <w:vertAlign w:val="superscript"/>
                              </w:rPr>
                              <w:t>th</w:t>
                            </w:r>
                            <w:r>
                              <w:rPr>
                                <w:sz w:val="28"/>
                                <w:szCs w:val="28"/>
                              </w:rPr>
                              <w:t>/5</w:t>
                            </w:r>
                            <w:r w:rsidRPr="00417785">
                              <w:rPr>
                                <w:sz w:val="28"/>
                                <w:szCs w:val="28"/>
                                <w:vertAlign w:val="superscript"/>
                              </w:rPr>
                              <w:t>th</w:t>
                            </w:r>
                            <w:r>
                              <w:rPr>
                                <w:sz w:val="28"/>
                                <w:szCs w:val="28"/>
                              </w:rPr>
                              <w:t xml:space="preserve"> Interventionist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0" o:spid="_x0000_s1026" type="#_x0000_t202" style="position:absolute;margin-left:29.5pt;margin-top:314pt;width:552.3pt;height:218.25pt;z-index:251695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4CjtICAAAb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" mv:complextextbox="1" filled="f" stroked="f">
                <v:textbox>
                  <w:txbxContent>
                    <w:p w14:paraId="3DFB4724" w14:textId="54D46322" w:rsidR="00D94E06" w:rsidRPr="005D3513" w:rsidRDefault="00D94E06" w:rsidP="00921C22">
                      <w:pPr>
                        <w:jc w:val="center"/>
                        <w:rPr>
                          <w:sz w:val="32"/>
                          <w:szCs w:val="32"/>
                        </w:rPr>
                      </w:pPr>
                      <w:r>
                        <w:rPr>
                          <w:sz w:val="28"/>
                          <w:szCs w:val="28"/>
                        </w:rPr>
                        <w:t xml:space="preserve">     </w:t>
                      </w:r>
                      <w:r w:rsidRPr="005D3513">
                        <w:rPr>
                          <w:sz w:val="32"/>
                          <w:szCs w:val="32"/>
                        </w:rPr>
                        <w:t>We are pleased to welcome these new staff members to our Mary Giella Family!</w:t>
                      </w:r>
                    </w:p>
                    <w:p w14:paraId="178671C1" w14:textId="77777777" w:rsidR="00D94E06" w:rsidRDefault="00D94E06" w:rsidP="00921C22">
                      <w:pPr>
                        <w:jc w:val="center"/>
                        <w:rPr>
                          <w:sz w:val="28"/>
                          <w:szCs w:val="28"/>
                        </w:rPr>
                      </w:pPr>
                    </w:p>
                    <w:p w14:paraId="43740FB0" w14:textId="680D064A" w:rsidR="00D94E06" w:rsidRDefault="00D94E06" w:rsidP="005D3513">
                      <w:pPr>
                        <w:rPr>
                          <w:sz w:val="28"/>
                          <w:szCs w:val="28"/>
                        </w:rPr>
                      </w:pPr>
                      <w:r>
                        <w:rPr>
                          <w:sz w:val="28"/>
                          <w:szCs w:val="28"/>
                        </w:rPr>
                        <w:t>Michelle Jacobsen---------------------------------------------------Fourth Grade</w:t>
                      </w:r>
                    </w:p>
                    <w:p w14:paraId="568AA8E1" w14:textId="589CC996" w:rsidR="00D94E06" w:rsidRDefault="00D94E06" w:rsidP="005D3513">
                      <w:pPr>
                        <w:rPr>
                          <w:sz w:val="28"/>
                          <w:szCs w:val="28"/>
                        </w:rPr>
                      </w:pPr>
                      <w:r>
                        <w:rPr>
                          <w:sz w:val="28"/>
                          <w:szCs w:val="28"/>
                        </w:rPr>
                        <w:t>Andrea Orndorff------------------------------------------------------Third Grade</w:t>
                      </w:r>
                    </w:p>
                    <w:p w14:paraId="4B408017" w14:textId="507FF9BE" w:rsidR="00D94E06" w:rsidRDefault="00D94E06" w:rsidP="005D3513">
                      <w:pPr>
                        <w:rPr>
                          <w:sz w:val="28"/>
                          <w:szCs w:val="28"/>
                        </w:rPr>
                      </w:pPr>
                      <w:r>
                        <w:rPr>
                          <w:sz w:val="28"/>
                          <w:szCs w:val="28"/>
                        </w:rPr>
                        <w:t>Jennifer Peters---------------------------------------------------------Second Grade</w:t>
                      </w:r>
                    </w:p>
                    <w:p w14:paraId="69119B4E" w14:textId="1A5F2E4D" w:rsidR="00D94E06" w:rsidRDefault="00D94E06" w:rsidP="005D3513">
                      <w:pPr>
                        <w:rPr>
                          <w:sz w:val="28"/>
                          <w:szCs w:val="28"/>
                        </w:rPr>
                      </w:pPr>
                      <w:r>
                        <w:rPr>
                          <w:sz w:val="28"/>
                          <w:szCs w:val="28"/>
                        </w:rPr>
                        <w:t>Heather Thom---------------------------------------------------------First Grade</w:t>
                      </w:r>
                    </w:p>
                    <w:p w14:paraId="7E952C13" w14:textId="75FD8834" w:rsidR="00D94E06" w:rsidRDefault="00D94E06" w:rsidP="005D3513">
                      <w:pPr>
                        <w:rPr>
                          <w:sz w:val="28"/>
                          <w:szCs w:val="28"/>
                        </w:rPr>
                      </w:pPr>
                      <w:r>
                        <w:rPr>
                          <w:sz w:val="28"/>
                          <w:szCs w:val="28"/>
                        </w:rPr>
                        <w:t>Patti King---------------------------------------------------------------Fourth Grade</w:t>
                      </w:r>
                    </w:p>
                    <w:p w14:paraId="31985A5B" w14:textId="71877E19" w:rsidR="00D94E06" w:rsidRDefault="00D94E06" w:rsidP="005D3513">
                      <w:pPr>
                        <w:rPr>
                          <w:sz w:val="28"/>
                          <w:szCs w:val="28"/>
                        </w:rPr>
                      </w:pPr>
                      <w:r>
                        <w:rPr>
                          <w:sz w:val="28"/>
                          <w:szCs w:val="28"/>
                        </w:rPr>
                        <w:t xml:space="preserve">Debra Wolfe -----------------------------------------------------------Kindergarten </w:t>
                      </w:r>
                    </w:p>
                    <w:p w14:paraId="3CCF1160" w14:textId="7674DBCA" w:rsidR="00D94E06" w:rsidRDefault="00D94E06" w:rsidP="005D3513">
                      <w:pPr>
                        <w:rPr>
                          <w:sz w:val="28"/>
                          <w:szCs w:val="28"/>
                        </w:rPr>
                      </w:pPr>
                      <w:r>
                        <w:rPr>
                          <w:sz w:val="28"/>
                          <w:szCs w:val="28"/>
                        </w:rPr>
                        <w:t>Spencer Hilland-------------------------------------------------------Physical Education</w:t>
                      </w:r>
                    </w:p>
                    <w:p w14:paraId="4D5B348A" w14:textId="7C20BF14" w:rsidR="00D94E06" w:rsidRDefault="00D94E06" w:rsidP="005D3513">
                      <w:pPr>
                        <w:rPr>
                          <w:sz w:val="28"/>
                          <w:szCs w:val="28"/>
                        </w:rPr>
                      </w:pPr>
                      <w:r>
                        <w:rPr>
                          <w:sz w:val="28"/>
                          <w:szCs w:val="28"/>
                        </w:rPr>
                        <w:t xml:space="preserve">Scott Reniger ----------------------------------------------------------Custodial </w:t>
                      </w:r>
                    </w:p>
                    <w:p w14:paraId="4D8F8AF5" w14:textId="0F4F5549" w:rsidR="00D94E06" w:rsidRPr="00921C22" w:rsidRDefault="00D94E06" w:rsidP="005D3513">
                      <w:pPr>
                        <w:rPr>
                          <w:sz w:val="28"/>
                          <w:szCs w:val="28"/>
                        </w:rPr>
                      </w:pPr>
                      <w:r>
                        <w:rPr>
                          <w:sz w:val="28"/>
                          <w:szCs w:val="28"/>
                        </w:rPr>
                        <w:t>Gladys Arrington ----------------------------------------------------4</w:t>
                      </w:r>
                      <w:r w:rsidRPr="00417785">
                        <w:rPr>
                          <w:sz w:val="28"/>
                          <w:szCs w:val="28"/>
                          <w:vertAlign w:val="superscript"/>
                        </w:rPr>
                        <w:t>th</w:t>
                      </w:r>
                      <w:r>
                        <w:rPr>
                          <w:sz w:val="28"/>
                          <w:szCs w:val="28"/>
                        </w:rPr>
                        <w:t>/5</w:t>
                      </w:r>
                      <w:r w:rsidRPr="00417785">
                        <w:rPr>
                          <w:sz w:val="28"/>
                          <w:szCs w:val="28"/>
                          <w:vertAlign w:val="superscript"/>
                        </w:rPr>
                        <w:t>th</w:t>
                      </w:r>
                      <w:r>
                        <w:rPr>
                          <w:sz w:val="28"/>
                          <w:szCs w:val="28"/>
                        </w:rPr>
                        <w:t xml:space="preserve"> Interventionist</w:t>
                      </w:r>
                    </w:p>
                  </w:txbxContent>
                </v:textbox>
                <w10:wrap type="through" anchorx="page" anchory="page"/>
              </v:shape>
            </w:pict>
          </mc:Fallback>
        </mc:AlternateContent>
      </w:r>
      <w:r w:rsidR="00B23FC6">
        <w:rPr>
          <w:noProof/>
        </w:rPr>
        <w:drawing>
          <wp:anchor distT="0" distB="0" distL="114300" distR="114300" simplePos="0" relativeHeight="251658362" behindDoc="0" locked="0" layoutInCell="1" allowOverlap="1" wp14:anchorId="0823D7E2" wp14:editId="29BC3796">
            <wp:simplePos x="0" y="0"/>
            <wp:positionH relativeFrom="page">
              <wp:posOffset>1816100</wp:posOffset>
            </wp:positionH>
            <wp:positionV relativeFrom="page">
              <wp:posOffset>1915795</wp:posOffset>
            </wp:positionV>
            <wp:extent cx="1700530" cy="2169795"/>
            <wp:effectExtent l="0" t="0" r="0" b="0"/>
            <wp:wrapTight wrapText="bothSides">
              <wp:wrapPolygon edited="0">
                <wp:start x="8711" y="3540"/>
                <wp:lineTo x="5807" y="4804"/>
                <wp:lineTo x="1936" y="7080"/>
                <wp:lineTo x="1613" y="12137"/>
                <wp:lineTo x="4194" y="16183"/>
                <wp:lineTo x="4517" y="17700"/>
                <wp:lineTo x="6453" y="20228"/>
                <wp:lineTo x="7743" y="20734"/>
                <wp:lineTo x="13550" y="20734"/>
                <wp:lineTo x="14841" y="20228"/>
                <wp:lineTo x="16454" y="17700"/>
                <wp:lineTo x="16454" y="16183"/>
                <wp:lineTo x="19680" y="12390"/>
                <wp:lineTo x="19680" y="7080"/>
                <wp:lineTo x="14841" y="4299"/>
                <wp:lineTo x="12905" y="3540"/>
                <wp:lineTo x="8711" y="3540"/>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2"/>
                    <a:srcRect/>
                    <a:stretch>
                      <a:fillRect/>
                    </a:stretch>
                  </pic:blipFill>
                  <pic:spPr bwMode="auto">
                    <a:xfrm>
                      <a:off x="0" y="0"/>
                      <a:ext cx="1700530" cy="216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3FC6">
        <w:rPr>
          <w:noProof/>
        </w:rPr>
        <w:drawing>
          <wp:anchor distT="0" distB="0" distL="118745" distR="118745" simplePos="0" relativeHeight="251658361" behindDoc="0" locked="0" layoutInCell="1" allowOverlap="1" wp14:anchorId="7358B0A1" wp14:editId="45151443">
            <wp:simplePos x="0" y="0"/>
            <wp:positionH relativeFrom="page">
              <wp:posOffset>3551555</wp:posOffset>
            </wp:positionH>
            <wp:positionV relativeFrom="page">
              <wp:posOffset>1870075</wp:posOffset>
            </wp:positionV>
            <wp:extent cx="2954655" cy="2216150"/>
            <wp:effectExtent l="254000" t="0" r="220345" b="120650"/>
            <wp:wrapTight wrapText="bothSides">
              <wp:wrapPolygon edited="0">
                <wp:start x="-306" y="2566"/>
                <wp:lineTo x="-936" y="4615"/>
                <wp:lineTo x="-946" y="11071"/>
                <wp:lineTo x="-1429" y="19063"/>
                <wp:lineTo x="-1207" y="23013"/>
                <wp:lineTo x="21610" y="21484"/>
                <wp:lineTo x="23647" y="21281"/>
                <wp:lineTo x="22534" y="4758"/>
                <wp:lineTo x="18604" y="4405"/>
                <wp:lineTo x="2102" y="2326"/>
                <wp:lineTo x="-306" y="2566"/>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3">
                      <a:extLst>
                        <a:ext uri="{28A0092B-C50C-407E-A947-70E740481C1C}">
                          <a14:useLocalDpi xmlns:a14="http://schemas.microsoft.com/office/drawing/2010/main" val="0"/>
                        </a:ext>
                      </a:extLst>
                    </a:blip>
                    <a:stretch>
                      <a:fillRect/>
                    </a:stretch>
                  </pic:blipFill>
                  <pic:spPr>
                    <a:xfrm rot="256519">
                      <a:off x="0" y="0"/>
                      <a:ext cx="2954655" cy="22161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4567CC">
        <w:rPr>
          <w:noProof/>
        </w:rPr>
        <mc:AlternateContent>
          <mc:Choice Requires="wps">
            <w:drawing>
              <wp:anchor distT="0" distB="0" distL="114300" distR="114300" simplePos="0" relativeHeight="251664523" behindDoc="0" locked="0" layoutInCell="1" allowOverlap="1" wp14:anchorId="598A3358" wp14:editId="7FFE6FAC">
                <wp:simplePos x="0" y="0"/>
                <wp:positionH relativeFrom="page">
                  <wp:posOffset>374650</wp:posOffset>
                </wp:positionH>
                <wp:positionV relativeFrom="page">
                  <wp:posOffset>7785100</wp:posOffset>
                </wp:positionV>
                <wp:extent cx="4305300" cy="1983740"/>
                <wp:effectExtent l="0" t="0" r="0" b="0"/>
                <wp:wrapThrough wrapText="bothSides">
                  <wp:wrapPolygon edited="0">
                    <wp:start x="127" y="0"/>
                    <wp:lineTo x="127" y="21296"/>
                    <wp:lineTo x="21281" y="21296"/>
                    <wp:lineTo x="21281" y="0"/>
                    <wp:lineTo x="127" y="0"/>
                  </wp:wrapPolygon>
                </wp:wrapThrough>
                <wp:docPr id="17" name="Text Box 17"/>
                <wp:cNvGraphicFramePr/>
                <a:graphic xmlns:a="http://schemas.openxmlformats.org/drawingml/2006/main">
                  <a:graphicData uri="http://schemas.microsoft.com/office/word/2010/wordprocessingShape">
                    <wps:wsp>
                      <wps:cNvSpPr txBox="1"/>
                      <wps:spPr>
                        <a:xfrm>
                          <a:off x="0" y="0"/>
                          <a:ext cx="4305300" cy="1983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4BC329" w14:textId="77777777" w:rsidR="00D94E06" w:rsidRDefault="00D94E06">
                            <w:r>
                              <w:t>November 4</w:t>
                            </w:r>
                            <w:r w:rsidRPr="003A00F9">
                              <w:rPr>
                                <w:vertAlign w:val="superscript"/>
                              </w:rPr>
                              <w:t>th</w:t>
                            </w:r>
                            <w:r>
                              <w:t>-----------------------------------------------Health Screening</w:t>
                            </w:r>
                          </w:p>
                          <w:p w14:paraId="0E8AF2E2" w14:textId="77777777" w:rsidR="00D94E06" w:rsidRDefault="00D94E06">
                            <w:r>
                              <w:t>November 5</w:t>
                            </w:r>
                            <w:r w:rsidRPr="003A00F9">
                              <w:rPr>
                                <w:vertAlign w:val="superscript"/>
                              </w:rPr>
                              <w:t>th</w:t>
                            </w:r>
                            <w:r>
                              <w:t>--------------------------4</w:t>
                            </w:r>
                            <w:r w:rsidRPr="003A00F9">
                              <w:rPr>
                                <w:vertAlign w:val="superscript"/>
                              </w:rPr>
                              <w:t>th</w:t>
                            </w:r>
                            <w:r>
                              <w:t xml:space="preserve"> Grade Field Trip to RRMHS</w:t>
                            </w:r>
                          </w:p>
                          <w:p w14:paraId="03948CAA" w14:textId="77777777" w:rsidR="00D94E06" w:rsidRDefault="00D94E06">
                            <w:r>
                              <w:t>November 7</w:t>
                            </w:r>
                            <w:r w:rsidRPr="003A00F9">
                              <w:rPr>
                                <w:vertAlign w:val="superscript"/>
                              </w:rPr>
                              <w:t>th</w:t>
                            </w:r>
                            <w:r>
                              <w:t xml:space="preserve"> -----------------------------3</w:t>
                            </w:r>
                            <w:r w:rsidRPr="003A00F9">
                              <w:rPr>
                                <w:vertAlign w:val="superscript"/>
                              </w:rPr>
                              <w:t>rd</w:t>
                            </w:r>
                            <w:r>
                              <w:t xml:space="preserve"> Grade Field Trip to MOSI</w:t>
                            </w:r>
                          </w:p>
                          <w:p w14:paraId="74E510F3" w14:textId="77777777" w:rsidR="00D94E06" w:rsidRDefault="00D94E06">
                            <w:r>
                              <w:t>November 11</w:t>
                            </w:r>
                            <w:r w:rsidRPr="003A00F9">
                              <w:rPr>
                                <w:vertAlign w:val="superscript"/>
                              </w:rPr>
                              <w:t>th</w:t>
                            </w:r>
                            <w:r>
                              <w:t>---------------------------------Veteran’s Day Production</w:t>
                            </w:r>
                          </w:p>
                          <w:p w14:paraId="12C82727" w14:textId="77777777" w:rsidR="00D94E06" w:rsidRDefault="00D94E06">
                            <w:r>
                              <w:t>November 14</w:t>
                            </w:r>
                            <w:r w:rsidRPr="003A00F9">
                              <w:rPr>
                                <w:vertAlign w:val="superscript"/>
                              </w:rPr>
                              <w:t>th</w:t>
                            </w:r>
                            <w:r>
                              <w:t>-------------School Dance for Intermediate Students</w:t>
                            </w:r>
                          </w:p>
                          <w:p w14:paraId="2392B3CC" w14:textId="77777777" w:rsidR="00D94E06" w:rsidRDefault="00D94E06">
                            <w:r>
                              <w:t>November 17</w:t>
                            </w:r>
                            <w:r w:rsidRPr="00FB13A2">
                              <w:rPr>
                                <w:vertAlign w:val="superscript"/>
                              </w:rPr>
                              <w:t>th</w:t>
                            </w:r>
                            <w:r>
                              <w:t>----------------------------------------------Progress Reports</w:t>
                            </w:r>
                          </w:p>
                          <w:p w14:paraId="4E086E87" w14:textId="77777777" w:rsidR="00D94E06" w:rsidRDefault="00D94E06">
                            <w:r>
                              <w:t>November 19</w:t>
                            </w:r>
                            <w:r w:rsidRPr="00FB13A2">
                              <w:rPr>
                                <w:vertAlign w:val="superscript"/>
                              </w:rPr>
                              <w:t>th</w:t>
                            </w:r>
                            <w:r>
                              <w:t>---------------------------------Great American Teach In</w:t>
                            </w:r>
                          </w:p>
                          <w:p w14:paraId="34850D95" w14:textId="4BF0BAF2" w:rsidR="00D94E06" w:rsidRDefault="00D94E06">
                            <w:r>
                              <w:t>November 21</w:t>
                            </w:r>
                            <w:r w:rsidRPr="00FB13A2">
                              <w:rPr>
                                <w:vertAlign w:val="superscript"/>
                              </w:rPr>
                              <w:t>st</w:t>
                            </w:r>
                            <w:r>
                              <w:t>--------------------------------------Fall Make-Up Pictures</w:t>
                            </w:r>
                          </w:p>
                          <w:p w14:paraId="6F66CD1D" w14:textId="6D40BB97" w:rsidR="00D94E06" w:rsidRDefault="00D94E06">
                            <w:r>
                              <w:t>November 21</w:t>
                            </w:r>
                            <w:r w:rsidRPr="00FB13A2">
                              <w:rPr>
                                <w:vertAlign w:val="superscript"/>
                              </w:rPr>
                              <w:t>st</w:t>
                            </w:r>
                            <w:r>
                              <w:t xml:space="preserve"> -----------------------------------------Student Celebration</w:t>
                            </w:r>
                          </w:p>
                          <w:p w14:paraId="55D7D662" w14:textId="67697C59" w:rsidR="00D94E06" w:rsidRDefault="00D94E06">
                            <w:r>
                              <w:t>November 24</w:t>
                            </w:r>
                            <w:r w:rsidRPr="0055725A">
                              <w:rPr>
                                <w:vertAlign w:val="superscript"/>
                              </w:rPr>
                              <w:t>th</w:t>
                            </w:r>
                            <w:r>
                              <w:t xml:space="preserve"> thru 28</w:t>
                            </w:r>
                            <w:r w:rsidRPr="0055725A">
                              <w:rPr>
                                <w:vertAlign w:val="superscript"/>
                              </w:rPr>
                              <w:t>th</w:t>
                            </w:r>
                            <w:r>
                              <w:t xml:space="preserve"> ----------------------------Thanksgiving Break</w:t>
                            </w:r>
                          </w:p>
                          <w:p w14:paraId="54484963" w14:textId="77777777" w:rsidR="00D94E06" w:rsidRDefault="00D9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29.5pt;margin-top:613pt;width:339pt;height:156.2pt;z-index:2516645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" mv:complextextbox="1" filled="f" stroked="f">
                <v:textbox>
                  <w:txbxContent>
                    <w:p w14:paraId="6D4BC329" w14:textId="77777777" w:rsidR="00D94E06" w:rsidRDefault="00D94E06">
                      <w:r>
                        <w:t>November 4</w:t>
                      </w:r>
                      <w:r w:rsidRPr="003A00F9">
                        <w:rPr>
                          <w:vertAlign w:val="superscript"/>
                        </w:rPr>
                        <w:t>th</w:t>
                      </w:r>
                      <w:r>
                        <w:t>-----------------------------------------------Health Screening</w:t>
                      </w:r>
                    </w:p>
                    <w:p w14:paraId="0E8AF2E2" w14:textId="77777777" w:rsidR="00D94E06" w:rsidRDefault="00D94E06">
                      <w:r>
                        <w:t>November 5</w:t>
                      </w:r>
                      <w:r w:rsidRPr="003A00F9">
                        <w:rPr>
                          <w:vertAlign w:val="superscript"/>
                        </w:rPr>
                        <w:t>th</w:t>
                      </w:r>
                      <w:r>
                        <w:t>--------------------------4</w:t>
                      </w:r>
                      <w:r w:rsidRPr="003A00F9">
                        <w:rPr>
                          <w:vertAlign w:val="superscript"/>
                        </w:rPr>
                        <w:t>th</w:t>
                      </w:r>
                      <w:r>
                        <w:t xml:space="preserve"> Grade Field Trip to RRMHS</w:t>
                      </w:r>
                    </w:p>
                    <w:p w14:paraId="03948CAA" w14:textId="77777777" w:rsidR="00D94E06" w:rsidRDefault="00D94E06">
                      <w:r>
                        <w:t>November 7</w:t>
                      </w:r>
                      <w:r w:rsidRPr="003A00F9">
                        <w:rPr>
                          <w:vertAlign w:val="superscript"/>
                        </w:rPr>
                        <w:t>th</w:t>
                      </w:r>
                      <w:r>
                        <w:t xml:space="preserve"> -----------------------------3</w:t>
                      </w:r>
                      <w:r w:rsidRPr="003A00F9">
                        <w:rPr>
                          <w:vertAlign w:val="superscript"/>
                        </w:rPr>
                        <w:t>rd</w:t>
                      </w:r>
                      <w:r>
                        <w:t xml:space="preserve"> Grade Field Trip to MOSI</w:t>
                      </w:r>
                    </w:p>
                    <w:p w14:paraId="74E510F3" w14:textId="77777777" w:rsidR="00D94E06" w:rsidRDefault="00D94E06">
                      <w:r>
                        <w:t>November 11</w:t>
                      </w:r>
                      <w:r w:rsidRPr="003A00F9">
                        <w:rPr>
                          <w:vertAlign w:val="superscript"/>
                        </w:rPr>
                        <w:t>th</w:t>
                      </w:r>
                      <w:r>
                        <w:t>---------------------------------Veteran’s Day Production</w:t>
                      </w:r>
                    </w:p>
                    <w:p w14:paraId="12C82727" w14:textId="77777777" w:rsidR="00D94E06" w:rsidRDefault="00D94E06">
                      <w:r>
                        <w:t>November 14</w:t>
                      </w:r>
                      <w:r w:rsidRPr="003A00F9">
                        <w:rPr>
                          <w:vertAlign w:val="superscript"/>
                        </w:rPr>
                        <w:t>th</w:t>
                      </w:r>
                      <w:r>
                        <w:t>-------------School Dance for Intermediate Students</w:t>
                      </w:r>
                    </w:p>
                    <w:p w14:paraId="2392B3CC" w14:textId="77777777" w:rsidR="00D94E06" w:rsidRDefault="00D94E06">
                      <w:r>
                        <w:t>November 17</w:t>
                      </w:r>
                      <w:r w:rsidRPr="00FB13A2">
                        <w:rPr>
                          <w:vertAlign w:val="superscript"/>
                        </w:rPr>
                        <w:t>th</w:t>
                      </w:r>
                      <w:r>
                        <w:t>----------------------------------------------Progress Reports</w:t>
                      </w:r>
                    </w:p>
                    <w:p w14:paraId="4E086E87" w14:textId="77777777" w:rsidR="00D94E06" w:rsidRDefault="00D94E06">
                      <w:r>
                        <w:t>November 19</w:t>
                      </w:r>
                      <w:r w:rsidRPr="00FB13A2">
                        <w:rPr>
                          <w:vertAlign w:val="superscript"/>
                        </w:rPr>
                        <w:t>th</w:t>
                      </w:r>
                      <w:r>
                        <w:t>---------------------------------Great American Teach In</w:t>
                      </w:r>
                    </w:p>
                    <w:p w14:paraId="34850D95" w14:textId="4BF0BAF2" w:rsidR="00D94E06" w:rsidRDefault="00D94E06">
                      <w:r>
                        <w:t>November 21</w:t>
                      </w:r>
                      <w:r w:rsidRPr="00FB13A2">
                        <w:rPr>
                          <w:vertAlign w:val="superscript"/>
                        </w:rPr>
                        <w:t>st</w:t>
                      </w:r>
                      <w:r>
                        <w:t>--------------------------------------Fall Make-Up Pictures</w:t>
                      </w:r>
                    </w:p>
                    <w:p w14:paraId="6F66CD1D" w14:textId="6D40BB97" w:rsidR="00D94E06" w:rsidRDefault="00D94E06">
                      <w:r>
                        <w:t>November 21</w:t>
                      </w:r>
                      <w:r w:rsidRPr="00FB13A2">
                        <w:rPr>
                          <w:vertAlign w:val="superscript"/>
                        </w:rPr>
                        <w:t>st</w:t>
                      </w:r>
                      <w:r>
                        <w:t xml:space="preserve"> -----------------------------------------Student Celebration</w:t>
                      </w:r>
                    </w:p>
                    <w:p w14:paraId="55D7D662" w14:textId="67697C59" w:rsidR="00D94E06" w:rsidRDefault="00D94E06">
                      <w:r>
                        <w:t>November 24</w:t>
                      </w:r>
                      <w:r w:rsidRPr="0055725A">
                        <w:rPr>
                          <w:vertAlign w:val="superscript"/>
                        </w:rPr>
                        <w:t>th</w:t>
                      </w:r>
                      <w:r>
                        <w:t xml:space="preserve"> thru 28</w:t>
                      </w:r>
                      <w:r w:rsidRPr="0055725A">
                        <w:rPr>
                          <w:vertAlign w:val="superscript"/>
                        </w:rPr>
                        <w:t>th</w:t>
                      </w:r>
                      <w:r>
                        <w:t xml:space="preserve"> ----------------------------Thanksgiving Break</w:t>
                      </w:r>
                    </w:p>
                    <w:p w14:paraId="54484963" w14:textId="77777777" w:rsidR="00D94E06" w:rsidRDefault="00D94E06"/>
                  </w:txbxContent>
                </v:textbox>
                <w10:wrap type="through" anchorx="page" anchory="page"/>
              </v:shape>
            </w:pict>
          </mc:Fallback>
        </mc:AlternateContent>
      </w:r>
      <w:r w:rsidR="004567CC">
        <w:rPr>
          <w:noProof/>
        </w:rPr>
        <mc:AlternateContent>
          <mc:Choice Requires="wps">
            <w:drawing>
              <wp:anchor distT="0" distB="0" distL="114300" distR="114300" simplePos="0" relativeHeight="251658244" behindDoc="0" locked="0" layoutInCell="0" allowOverlap="1" wp14:anchorId="363F42EB" wp14:editId="10DA8F58">
                <wp:simplePos x="0" y="0"/>
                <wp:positionH relativeFrom="page">
                  <wp:posOffset>365760</wp:posOffset>
                </wp:positionH>
                <wp:positionV relativeFrom="page">
                  <wp:posOffset>7429500</wp:posOffset>
                </wp:positionV>
                <wp:extent cx="4381500" cy="279400"/>
                <wp:effectExtent l="0" t="0" r="12700" b="0"/>
                <wp:wrapTight wrapText="bothSides">
                  <wp:wrapPolygon edited="0">
                    <wp:start x="0" y="0"/>
                    <wp:lineTo x="0" y="19636"/>
                    <wp:lineTo x="21537" y="196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279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9320C8D" w14:textId="77777777" w:rsidR="00D94E06" w:rsidRDefault="00D94E06" w:rsidP="00114DB4">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28.8pt;margin-top:585pt;width:345pt;height:2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" o:allowincell="f" fillcolor="#869c60 [3204]" stroked="f" strokecolor="#4a7ebb" strokeweight="1.5pt">
                <v:stroke o:forcedash="t"/>
                <v:shadow opacity="22938f" mv:blur="38100f" offset="0,2pt"/>
                <v:textbox inset=",0,,0">
                  <w:txbxContent>
                    <w:p w14:paraId="29320C8D" w14:textId="77777777" w:rsidR="00D94E06" w:rsidRDefault="00D94E06" w:rsidP="00114DB4">
                      <w:pPr>
                        <w:pStyle w:val="Heading4"/>
                      </w:pPr>
                      <w:r>
                        <w:t>Save the Date!</w:t>
                      </w:r>
                    </w:p>
                  </w:txbxContent>
                </v:textbox>
                <w10:wrap type="tight" anchorx="page" anchory="page"/>
              </v:rect>
            </w:pict>
          </mc:Fallback>
        </mc:AlternateContent>
      </w:r>
      <w:r w:rsidR="00114DB4">
        <w:rPr>
          <w:noProof/>
        </w:rPr>
        <mc:AlternateContent>
          <mc:Choice Requires="wps">
            <w:drawing>
              <wp:anchor distT="0" distB="0" distL="114300" distR="114300" simplePos="0" relativeHeight="251663499" behindDoc="0" locked="0" layoutInCell="1" allowOverlap="1" wp14:anchorId="5391CF03" wp14:editId="1BBF82B4">
                <wp:simplePos x="0" y="0"/>
                <wp:positionH relativeFrom="page">
                  <wp:posOffset>1397000</wp:posOffset>
                </wp:positionH>
                <wp:positionV relativeFrom="page">
                  <wp:posOffset>1054100</wp:posOffset>
                </wp:positionV>
                <wp:extent cx="5041900" cy="1041400"/>
                <wp:effectExtent l="0" t="0" r="0" b="0"/>
                <wp:wrapThrough wrapText="bothSides">
                  <wp:wrapPolygon edited="0">
                    <wp:start x="109" y="0"/>
                    <wp:lineTo x="109" y="21073"/>
                    <wp:lineTo x="21328" y="21073"/>
                    <wp:lineTo x="21328" y="0"/>
                    <wp:lineTo x="109" y="0"/>
                  </wp:wrapPolygon>
                </wp:wrapThrough>
                <wp:docPr id="4" name="Text Box 4"/>
                <wp:cNvGraphicFramePr/>
                <a:graphic xmlns:a="http://schemas.openxmlformats.org/drawingml/2006/main">
                  <a:graphicData uri="http://schemas.microsoft.com/office/word/2010/wordprocessingShape">
                    <wps:wsp>
                      <wps:cNvSpPr txBox="1"/>
                      <wps:spPr>
                        <a:xfrm>
                          <a:off x="0" y="0"/>
                          <a:ext cx="5041900" cy="104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804C77" w14:textId="77777777" w:rsidR="00D94E06" w:rsidRPr="00114DB4" w:rsidRDefault="00D94E06" w:rsidP="00114DB4">
                            <w:pPr>
                              <w:jc w:val="center"/>
                              <w:rPr>
                                <w:color w:val="FFFFFF" w:themeColor="background1"/>
                                <w:sz w:val="72"/>
                                <w:szCs w:val="72"/>
                              </w:rPr>
                            </w:pPr>
                            <w:r w:rsidRPr="00114DB4">
                              <w:rPr>
                                <w:color w:val="FFFFFF" w:themeColor="background1"/>
                                <w:sz w:val="72"/>
                                <w:szCs w:val="72"/>
                              </w:rPr>
                              <w:t>Mary Giella Elementary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margin-left:110pt;margin-top:83pt;width:397pt;height:82pt;z-index:2516634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wjNICAAAe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" mv:complextextbox="1" filled="f" stroked="f">
                <v:textbox>
                  <w:txbxContent>
                    <w:p w14:paraId="73804C77" w14:textId="77777777" w:rsidR="00D94E06" w:rsidRPr="00114DB4" w:rsidRDefault="00D94E06" w:rsidP="00114DB4">
                      <w:pPr>
                        <w:jc w:val="center"/>
                        <w:rPr>
                          <w:color w:val="FFFFFF" w:themeColor="background1"/>
                          <w:sz w:val="72"/>
                          <w:szCs w:val="72"/>
                        </w:rPr>
                      </w:pPr>
                      <w:r w:rsidRPr="00114DB4">
                        <w:rPr>
                          <w:color w:val="FFFFFF" w:themeColor="background1"/>
                          <w:sz w:val="72"/>
                          <w:szCs w:val="72"/>
                        </w:rPr>
                        <w:t>Mary Giella Elementary</w:t>
                      </w:r>
                    </w:p>
                  </w:txbxContent>
                </v:textbox>
                <w10:wrap type="through"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1D05FA5A" wp14:editId="07B77D2C">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5A8FC2" w14:textId="77777777" w:rsidR="00D94E06" w:rsidRDefault="00D94E06" w:rsidP="00114DB4">
                            <w:pPr>
                              <w:pStyle w:val="CoverHeader"/>
                            </w:pPr>
                            <w:r>
                              <w:t>November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A3afc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3k5uaJI2&#10;g7YW1SNMlxTQ/DAnsJbh0Aj5HaMBVlyG1bctkRSj9j2HCU38MDQ70X7AQZ5L10cp4SVAZFhjNB6X&#10;etyf216yTQMexl3AxRymuWZ20J6iOewAWF+W78OqNfvx/NtaPf0QZr8A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5wA3&#10;afcCAABYBgAADgAAAAAAAAAAAAAAAAAsAgAAZHJzL2Uyb0RvYy54bWxQSwECLQAUAAYACAAAACEA&#10;PacBqt4AAAALAQAADwAAAAAAAAAAAAAAAABPBQAAZHJzL2Rvd25yZXYueG1sUEsFBgAAAAAEAAQA&#10;8wAAAFoGAAAAAA==&#10;" filled="f" stroked="f">
                <v:textbox inset=",0,,0">
                  <w:txbxContent>
                    <w:p w14:paraId="135A8FC2" w14:textId="77777777" w:rsidR="00D94E06" w:rsidRDefault="00D94E06" w:rsidP="00114DB4">
                      <w:pPr>
                        <w:pStyle w:val="CoverHeader"/>
                      </w:pPr>
                      <w:r>
                        <w:t>November 2014</w:t>
                      </w:r>
                    </w:p>
                  </w:txbxContent>
                </v:textbox>
                <w10:wrap type="tight" anchorx="page" anchory="page"/>
              </v:shape>
            </w:pict>
          </mc:Fallback>
        </mc:AlternateContent>
      </w:r>
      <w:r w:rsidR="00321DB9">
        <w:br w:type="page"/>
      </w:r>
      <w:r w:rsidR="004B144E">
        <w:rPr>
          <w:noProof/>
        </w:rPr>
        <w:lastRenderedPageBreak/>
        <mc:AlternateContent>
          <mc:Choice Requires="wps">
            <w:drawing>
              <wp:anchor distT="0" distB="0" distL="114300" distR="114300" simplePos="0" relativeHeight="251676811" behindDoc="0" locked="0" layoutInCell="1" allowOverlap="1" wp14:anchorId="1D0870AD" wp14:editId="40C08C64">
                <wp:simplePos x="0" y="0"/>
                <wp:positionH relativeFrom="page">
                  <wp:posOffset>391160</wp:posOffset>
                </wp:positionH>
                <wp:positionV relativeFrom="page">
                  <wp:posOffset>6388100</wp:posOffset>
                </wp:positionV>
                <wp:extent cx="6866255" cy="1282700"/>
                <wp:effectExtent l="0" t="0" r="0" b="12700"/>
                <wp:wrapThrough wrapText="bothSides">
                  <wp:wrapPolygon edited="0">
                    <wp:start x="0" y="0"/>
                    <wp:lineTo x="0" y="21386"/>
                    <wp:lineTo x="21494" y="21386"/>
                    <wp:lineTo x="21494" y="0"/>
                    <wp:lineTo x="0" y="0"/>
                  </wp:wrapPolygon>
                </wp:wrapThrough>
                <wp:docPr id="101" name="Text Box 101"/>
                <wp:cNvGraphicFramePr/>
                <a:graphic xmlns:a="http://schemas.openxmlformats.org/drawingml/2006/main">
                  <a:graphicData uri="http://schemas.microsoft.com/office/word/2010/wordprocessingShape">
                    <wps:wsp>
                      <wps:cNvSpPr txBox="1"/>
                      <wps:spPr>
                        <a:xfrm>
                          <a:off x="0" y="0"/>
                          <a:ext cx="6866255" cy="1282700"/>
                        </a:xfrm>
                        <a:prstGeom prst="rect">
                          <a:avLst/>
                        </a:prstGeom>
                        <a:solidFill>
                          <a:schemeClr val="bg2">
                            <a:lumMod val="20000"/>
                            <a:lumOff val="8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08B1BE" w14:textId="77777777" w:rsidR="00D94E06" w:rsidRDefault="00D9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1" type="#_x0000_t202" style="position:absolute;margin-left:30.8pt;margin-top:503pt;width:540.65pt;height:101pt;z-index:251676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" mv:complextextbox="1" fillcolor="#ffe6cc [670]" stroked="f">
                <v:textbox>
                  <w:txbxContent>
                    <w:p w14:paraId="7608B1BE" w14:textId="77777777" w:rsidR="00D94E06" w:rsidRDefault="00D94E06"/>
                  </w:txbxContent>
                </v:textbox>
                <w10:wrap type="through" anchorx="page" anchory="page"/>
              </v:shape>
            </w:pict>
          </mc:Fallback>
        </mc:AlternateContent>
      </w:r>
      <w:r w:rsidR="004B144E">
        <w:rPr>
          <w:noProof/>
        </w:rPr>
        <mc:AlternateContent>
          <mc:Choice Requires="wps">
            <w:drawing>
              <wp:anchor distT="0" distB="0" distL="114300" distR="114300" simplePos="0" relativeHeight="251678859" behindDoc="0" locked="0" layoutInCell="1" allowOverlap="1" wp14:anchorId="05DB1979" wp14:editId="417BE4FF">
                <wp:simplePos x="0" y="0"/>
                <wp:positionH relativeFrom="page">
                  <wp:posOffset>412750</wp:posOffset>
                </wp:positionH>
                <wp:positionV relativeFrom="page">
                  <wp:posOffset>6466840</wp:posOffset>
                </wp:positionV>
                <wp:extent cx="6866255" cy="1216660"/>
                <wp:effectExtent l="0" t="0" r="0" b="2540"/>
                <wp:wrapThrough wrapText="bothSides">
                  <wp:wrapPolygon edited="0">
                    <wp:start x="80" y="0"/>
                    <wp:lineTo x="80" y="21194"/>
                    <wp:lineTo x="21414" y="21194"/>
                    <wp:lineTo x="21414" y="0"/>
                    <wp:lineTo x="80" y="0"/>
                  </wp:wrapPolygon>
                </wp:wrapThrough>
                <wp:docPr id="102" name="Text Box 102"/>
                <wp:cNvGraphicFramePr/>
                <a:graphic xmlns:a="http://schemas.openxmlformats.org/drawingml/2006/main">
                  <a:graphicData uri="http://schemas.microsoft.com/office/word/2010/wordprocessingShape">
                    <wps:wsp>
                      <wps:cNvSpPr txBox="1"/>
                      <wps:spPr>
                        <a:xfrm>
                          <a:off x="0" y="0"/>
                          <a:ext cx="6866255" cy="1216660"/>
                        </a:xfrm>
                        <a:prstGeom prst="rect">
                          <a:avLst/>
                        </a:prstGeom>
                        <a:noFill/>
                        <a:ln>
                          <a:noFill/>
                        </a:ln>
                        <a:effectLst/>
                        <a:extLst>
                          <a:ext uri="{C572A759-6A51-4108-AA02-DFA0A04FC94B}">
                            <ma14:wrappingTextBoxFlag xmlns:ma14="http://schemas.microsoft.com/office/mac/drawingml/2011/main" val="1"/>
                          </a:ext>
                        </a:extLst>
                      </wps:spPr>
                      <wps:txbx>
                        <w:txbxContent>
                          <w:p w14:paraId="1BC19C6A" w14:textId="77777777" w:rsidR="00D94E06" w:rsidRPr="00AF01F9" w:rsidRDefault="00D94E06" w:rsidP="006F11D3">
                            <w:pPr>
                              <w:widowControl w:val="0"/>
                              <w:autoSpaceDE w:val="0"/>
                              <w:autoSpaceDN w:val="0"/>
                              <w:adjustRightInd w:val="0"/>
                              <w:rPr>
                                <w:rFonts w:ascii="Calibri" w:hAnsi="Calibri" w:cs="Calibri"/>
                              </w:rPr>
                            </w:pPr>
                            <w:r w:rsidRPr="00AF01F9">
                              <w:rPr>
                                <w:rFonts w:ascii="Calibri" w:hAnsi="Calibri" w:cs="Calibri"/>
                              </w:rPr>
                              <w:t>This is a reminder that some students/staff members are highly allergic to fragrances.   These fragrances can cause people to have headaches, migraines and even asthmatic attacks.  Please help us accommodate those who are chemically sensitive to fragrances by not wearing perfume, aftershave, scented hand lotion, fragranced hair products and/or scented products.</w:t>
                            </w:r>
                          </w:p>
                          <w:p w14:paraId="6D9A6100" w14:textId="77777777" w:rsidR="00D94E06" w:rsidRPr="00AF01F9" w:rsidRDefault="00D94E06">
                            <w:pPr>
                              <w:rPr>
                                <w:rFonts w:ascii="Calibri" w:hAnsi="Calibri" w:cs="Calibri"/>
                              </w:rPr>
                            </w:pPr>
                            <w:r w:rsidRPr="00AF01F9">
                              <w:rPr>
                                <w:rFonts w:ascii="Calibri" w:hAnsi="Calibri" w:cs="Calibri"/>
                              </w:rPr>
                              <w:t>Thanks for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2" type="#_x0000_t202" style="position:absolute;margin-left:32.5pt;margin-top:509.2pt;width:540.65pt;height:95.8pt;z-index:251678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" mv:complextextbox="1" filled="f" stroked="f">
                <v:textbox>
                  <w:txbxContent>
                    <w:p w14:paraId="1BC19C6A" w14:textId="77777777" w:rsidR="00D94E06" w:rsidRPr="00AF01F9" w:rsidRDefault="00D94E06" w:rsidP="006F11D3">
                      <w:pPr>
                        <w:widowControl w:val="0"/>
                        <w:autoSpaceDE w:val="0"/>
                        <w:autoSpaceDN w:val="0"/>
                        <w:adjustRightInd w:val="0"/>
                        <w:rPr>
                          <w:rFonts w:ascii="Calibri" w:hAnsi="Calibri" w:cs="Calibri"/>
                        </w:rPr>
                      </w:pPr>
                      <w:r w:rsidRPr="00AF01F9">
                        <w:rPr>
                          <w:rFonts w:ascii="Calibri" w:hAnsi="Calibri" w:cs="Calibri"/>
                        </w:rPr>
                        <w:t>This is a reminder that some students/staff members are highly allergic to fragrances.   These fragrances can cause people to have headaches, migraines and even asthmatic attacks.  Please help us accommodate those who are chemically sensitive to fragrances by not wearing perfume, aftershave, scented hand lotion, fragranced hair products and/or scented products.</w:t>
                      </w:r>
                    </w:p>
                    <w:p w14:paraId="6D9A6100" w14:textId="77777777" w:rsidR="00D94E06" w:rsidRPr="00AF01F9" w:rsidRDefault="00D94E06">
                      <w:pPr>
                        <w:rPr>
                          <w:rFonts w:ascii="Calibri" w:hAnsi="Calibri" w:cs="Calibri"/>
                        </w:rPr>
                      </w:pPr>
                      <w:r w:rsidRPr="00AF01F9">
                        <w:rPr>
                          <w:rFonts w:ascii="Calibri" w:hAnsi="Calibri" w:cs="Calibri"/>
                        </w:rPr>
                        <w:t>Thanks for your help.</w:t>
                      </w:r>
                    </w:p>
                  </w:txbxContent>
                </v:textbox>
                <w10:wrap type="through" anchorx="page" anchory="page"/>
              </v:shape>
            </w:pict>
          </mc:Fallback>
        </mc:AlternateContent>
      </w:r>
      <w:r w:rsidR="00921C22">
        <w:rPr>
          <w:noProof/>
        </w:rPr>
        <mc:AlternateContent>
          <mc:Choice Requires="wps">
            <w:drawing>
              <wp:anchor distT="0" distB="0" distL="114300" distR="114300" simplePos="0" relativeHeight="251675787" behindDoc="0" locked="0" layoutInCell="1" allowOverlap="1" wp14:anchorId="1B5E67BE" wp14:editId="34E498A4">
                <wp:simplePos x="0" y="0"/>
                <wp:positionH relativeFrom="page">
                  <wp:posOffset>374650</wp:posOffset>
                </wp:positionH>
                <wp:positionV relativeFrom="page">
                  <wp:posOffset>8001000</wp:posOffset>
                </wp:positionV>
                <wp:extent cx="7031990" cy="1691640"/>
                <wp:effectExtent l="0" t="0" r="3810" b="10160"/>
                <wp:wrapThrough wrapText="bothSides">
                  <wp:wrapPolygon edited="0">
                    <wp:start x="0" y="0"/>
                    <wp:lineTo x="0" y="21405"/>
                    <wp:lineTo x="21534" y="21405"/>
                    <wp:lineTo x="21534" y="0"/>
                    <wp:lineTo x="0" y="0"/>
                  </wp:wrapPolygon>
                </wp:wrapThrough>
                <wp:docPr id="127" name="Text Box 127"/>
                <wp:cNvGraphicFramePr/>
                <a:graphic xmlns:a="http://schemas.openxmlformats.org/drawingml/2006/main">
                  <a:graphicData uri="http://schemas.microsoft.com/office/word/2010/wordprocessingShape">
                    <wps:wsp>
                      <wps:cNvSpPr txBox="1"/>
                      <wps:spPr>
                        <a:xfrm>
                          <a:off x="0" y="0"/>
                          <a:ext cx="7031990" cy="1691640"/>
                        </a:xfrm>
                        <a:prstGeom prst="rect">
                          <a:avLst/>
                        </a:prstGeom>
                        <a:solidFill>
                          <a:schemeClr val="accent4">
                            <a:lumMod val="75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4DD0A5" w14:textId="7DC41D68" w:rsidR="00D94E06" w:rsidRDefault="00D94E06" w:rsidP="00921C22">
                            <w:pPr>
                              <w:ind w:left="3600" w:firstLine="720"/>
                              <w:rPr>
                                <w:sz w:val="40"/>
                                <w:szCs w:val="40"/>
                              </w:rPr>
                            </w:pPr>
                            <w:r w:rsidRPr="00385D71">
                              <w:rPr>
                                <w:sz w:val="40"/>
                                <w:szCs w:val="40"/>
                              </w:rPr>
                              <w:t>What is Title I</w:t>
                            </w:r>
                          </w:p>
                          <w:p w14:paraId="188E0170" w14:textId="77777777" w:rsidR="00D94E06" w:rsidRDefault="00D94E06" w:rsidP="00385D71"/>
                          <w:p w14:paraId="5077DFE2" w14:textId="24EBAE7F" w:rsidR="00D94E06" w:rsidRPr="00385D71" w:rsidRDefault="00D94E06" w:rsidP="00385D71">
                            <w:r>
                              <w:t>You have heard of  “Title I” but what is it?  Title I is the largest federal assistance program for our nation’s schools.  The goal of Title I is a high-quality education for every child.  The program provides extra help to schools who need it the most.  Schools must qualify to receive Title I funding.  The program serves millions of children in elementary and secondary schools each year.  A Title I brochure is available upon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3" type="#_x0000_t202" style="position:absolute;margin-left:29.5pt;margin-top:630pt;width:553.7pt;height:133.2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" mv:complextextbox="1" fillcolor="#d7cb78 [2407]" stroked="f">
                <v:textbox>
                  <w:txbxContent>
                    <w:p w14:paraId="474DD0A5" w14:textId="7DC41D68" w:rsidR="00D94E06" w:rsidRDefault="00D94E06" w:rsidP="00921C22">
                      <w:pPr>
                        <w:ind w:left="3600" w:firstLine="720"/>
                        <w:rPr>
                          <w:sz w:val="40"/>
                          <w:szCs w:val="40"/>
                        </w:rPr>
                      </w:pPr>
                      <w:r w:rsidRPr="00385D71">
                        <w:rPr>
                          <w:sz w:val="40"/>
                          <w:szCs w:val="40"/>
                        </w:rPr>
                        <w:t>What is Title I</w:t>
                      </w:r>
                    </w:p>
                    <w:p w14:paraId="188E0170" w14:textId="77777777" w:rsidR="00D94E06" w:rsidRDefault="00D94E06" w:rsidP="00385D71"/>
                    <w:p w14:paraId="5077DFE2" w14:textId="24EBAE7F" w:rsidR="00D94E06" w:rsidRPr="00385D71" w:rsidRDefault="00D94E06" w:rsidP="00385D71">
                      <w:r>
                        <w:t>You have heard of  “Title I” but what is it?  Title I is the largest federal assistance program for our nation’s schools.  The goal of Title I is a high-quality education for every child.  The program provides extra help to schools who need it the most.  Schools must qualify to receive Title I funding.  The program serves millions of children in elementary and secondary schools each year.  A Title I brochure is available upon request.</w:t>
                      </w:r>
                    </w:p>
                  </w:txbxContent>
                </v:textbox>
                <w10:wrap type="through" anchorx="page" anchory="page"/>
              </v:shape>
            </w:pict>
          </mc:Fallback>
        </mc:AlternateContent>
      </w:r>
      <w:r w:rsidR="00AF01F9">
        <w:rPr>
          <w:noProof/>
        </w:rPr>
        <mc:AlternateContent>
          <mc:Choice Requires="wps">
            <w:drawing>
              <wp:anchor distT="0" distB="0" distL="114300" distR="114300" simplePos="0" relativeHeight="251688075" behindDoc="0" locked="0" layoutInCell="1" allowOverlap="1" wp14:anchorId="5AAA535A" wp14:editId="3FEF8C21">
                <wp:simplePos x="0" y="0"/>
                <wp:positionH relativeFrom="page">
                  <wp:posOffset>2933700</wp:posOffset>
                </wp:positionH>
                <wp:positionV relativeFrom="page">
                  <wp:posOffset>5397500</wp:posOffset>
                </wp:positionV>
                <wp:extent cx="2146300" cy="990600"/>
                <wp:effectExtent l="0" t="0" r="0" b="0"/>
                <wp:wrapThrough wrapText="bothSides">
                  <wp:wrapPolygon edited="0">
                    <wp:start x="256" y="0"/>
                    <wp:lineTo x="256" y="21046"/>
                    <wp:lineTo x="20961" y="21046"/>
                    <wp:lineTo x="20961" y="0"/>
                    <wp:lineTo x="256" y="0"/>
                  </wp:wrapPolygon>
                </wp:wrapThrough>
                <wp:docPr id="122" name="Text Box 122"/>
                <wp:cNvGraphicFramePr/>
                <a:graphic xmlns:a="http://schemas.openxmlformats.org/drawingml/2006/main">
                  <a:graphicData uri="http://schemas.microsoft.com/office/word/2010/wordprocessingShape">
                    <wps:wsp>
                      <wps:cNvSpPr txBox="1"/>
                      <wps:spPr>
                        <a:xfrm>
                          <a:off x="0" y="0"/>
                          <a:ext cx="2146300" cy="99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547AAE" w14:textId="32DF0BDD" w:rsidR="00D94E06" w:rsidRDefault="00D94E06" w:rsidP="00AF01F9">
                            <w:pPr>
                              <w:rPr>
                                <w:rStyle w:val="thumb-container"/>
                                <w:rFonts w:eastAsia="Times New Roman" w:cs="Times New Roman"/>
                                <w:color w:val="0000FF"/>
                                <w:u w:val="single"/>
                              </w:rPr>
                            </w:pPr>
                            <w:r>
                              <w:rPr>
                                <w:rFonts w:eastAsia="Times New Roman" w:cs="Times New Roman"/>
                                <w:noProof/>
                                <w:color w:val="0000FF"/>
                              </w:rPr>
                              <w:drawing>
                                <wp:inline distT="0" distB="0" distL="0" distR="0" wp14:anchorId="1BBDA44A" wp14:editId="3749AAD0">
                                  <wp:extent cx="1905000" cy="749300"/>
                                  <wp:effectExtent l="0" t="0" r="0" b="12700"/>
                                  <wp:docPr id="124" name="Picture 7" descr="erf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fum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749300"/>
                                          </a:xfrm>
                                          <a:prstGeom prst="rect">
                                            <a:avLst/>
                                          </a:prstGeom>
                                          <a:noFill/>
                                          <a:ln>
                                            <a:noFill/>
                                          </a:ln>
                                        </pic:spPr>
                                      </pic:pic>
                                    </a:graphicData>
                                  </a:graphic>
                                </wp:inline>
                              </w:drawing>
                            </w:r>
                          </w:p>
                          <w:p w14:paraId="24F35036" w14:textId="31D6F34E" w:rsidR="00D94E06" w:rsidRDefault="00D94E06" w:rsidP="00AF01F9"/>
                          <w:p w14:paraId="3D07CDF0" w14:textId="77777777" w:rsidR="00D94E06" w:rsidRDefault="00D9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4" type="#_x0000_t202" style="position:absolute;margin-left:231pt;margin-top:425pt;width:169pt;height:78pt;z-index:251688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PA29QCAAAh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" mv:complextextbox="1" filled="f" stroked="f">
                <v:textbox>
                  <w:txbxContent>
                    <w:p w14:paraId="55547AAE" w14:textId="32DF0BDD" w:rsidR="00D94E06" w:rsidRDefault="00D94E06" w:rsidP="00AF01F9">
                      <w:pPr>
                        <w:rPr>
                          <w:rStyle w:val="thumb-container"/>
                          <w:rFonts w:eastAsia="Times New Roman" w:cs="Times New Roman"/>
                          <w:color w:val="0000FF"/>
                          <w:u w:val="single"/>
                        </w:rPr>
                      </w:pPr>
                      <w:r>
                        <w:rPr>
                          <w:rFonts w:eastAsia="Times New Roman" w:cs="Times New Roman"/>
                          <w:noProof/>
                          <w:color w:val="0000FF"/>
                        </w:rPr>
                        <w:drawing>
                          <wp:inline distT="0" distB="0" distL="0" distR="0" wp14:anchorId="1BBDA44A" wp14:editId="3749AAD0">
                            <wp:extent cx="1905000" cy="749300"/>
                            <wp:effectExtent l="0" t="0" r="0" b="12700"/>
                            <wp:docPr id="124" name="Picture 7" descr="erf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fum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749300"/>
                                    </a:xfrm>
                                    <a:prstGeom prst="rect">
                                      <a:avLst/>
                                    </a:prstGeom>
                                    <a:noFill/>
                                    <a:ln>
                                      <a:noFill/>
                                    </a:ln>
                                  </pic:spPr>
                                </pic:pic>
                              </a:graphicData>
                            </a:graphic>
                          </wp:inline>
                        </w:drawing>
                      </w:r>
                    </w:p>
                    <w:p w14:paraId="24F35036" w14:textId="31D6F34E" w:rsidR="00D94E06" w:rsidRDefault="00D94E06" w:rsidP="00AF01F9"/>
                    <w:p w14:paraId="3D07CDF0" w14:textId="77777777" w:rsidR="00D94E06" w:rsidRDefault="00D94E06"/>
                  </w:txbxContent>
                </v:textbox>
                <w10:wrap type="through" anchorx="page" anchory="page"/>
              </v:shape>
            </w:pict>
          </mc:Fallback>
        </mc:AlternateContent>
      </w:r>
      <w:r w:rsidR="00AF01F9">
        <w:rPr>
          <w:noProof/>
        </w:rPr>
        <mc:AlternateContent>
          <mc:Choice Requires="wps">
            <w:drawing>
              <wp:anchor distT="0" distB="0" distL="114300" distR="114300" simplePos="0" relativeHeight="251658321" behindDoc="0" locked="0" layoutInCell="0" allowOverlap="1" wp14:anchorId="1552A0EF" wp14:editId="4A5AB765">
                <wp:simplePos x="0" y="0"/>
                <wp:positionH relativeFrom="page">
                  <wp:posOffset>353060</wp:posOffset>
                </wp:positionH>
                <wp:positionV relativeFrom="page">
                  <wp:posOffset>2919730</wp:posOffset>
                </wp:positionV>
                <wp:extent cx="6889750" cy="2426970"/>
                <wp:effectExtent l="0" t="0" r="0" b="11430"/>
                <wp:wrapTight wrapText="bothSides">
                  <wp:wrapPolygon edited="0">
                    <wp:start x="80" y="0"/>
                    <wp:lineTo x="80" y="21476"/>
                    <wp:lineTo x="21421" y="21476"/>
                    <wp:lineTo x="21421" y="0"/>
                    <wp:lineTo x="80"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242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6BE1C0" w14:textId="77777777" w:rsidR="00D94E06" w:rsidRPr="00815A97" w:rsidRDefault="00D94E06" w:rsidP="00815A97">
                            <w:pPr>
                              <w:rPr>
                                <w:b/>
                              </w:rPr>
                            </w:pPr>
                            <w:r w:rsidRPr="00815A97">
                              <w:rPr>
                                <w:b/>
                              </w:rPr>
                              <w:t>Even Nice People Get Lice!</w:t>
                            </w:r>
                          </w:p>
                          <w:p w14:paraId="6CC0741D" w14:textId="77777777" w:rsidR="00D94E06" w:rsidRDefault="00D94E06" w:rsidP="00815A97"/>
                          <w:p w14:paraId="2E3375EC" w14:textId="77777777" w:rsidR="00D94E06" w:rsidRDefault="00D94E06" w:rsidP="00815A97">
                            <w:r>
                              <w:t>This is the time of year that schools see more cases of lice.  To help prevent lice:</w:t>
                            </w:r>
                          </w:p>
                          <w:p w14:paraId="073F9C1B" w14:textId="77777777" w:rsidR="00D94E06" w:rsidRDefault="00D94E06" w:rsidP="00815A97">
                            <w:pPr>
                              <w:pStyle w:val="ListParagraph"/>
                              <w:numPr>
                                <w:ilvl w:val="0"/>
                                <w:numId w:val="3"/>
                              </w:numPr>
                            </w:pPr>
                            <w:r>
                              <w:t>Avoid putting heads together or sharing hats or hoodies.</w:t>
                            </w:r>
                          </w:p>
                          <w:p w14:paraId="2E546238" w14:textId="77777777" w:rsidR="00D94E06" w:rsidRDefault="00D94E06" w:rsidP="00815A97">
                            <w:pPr>
                              <w:pStyle w:val="ListParagraph"/>
                              <w:numPr>
                                <w:ilvl w:val="0"/>
                                <w:numId w:val="3"/>
                              </w:numPr>
                            </w:pPr>
                            <w:r>
                              <w:t>Put hair up.</w:t>
                            </w:r>
                          </w:p>
                          <w:p w14:paraId="7648D0D6" w14:textId="77777777" w:rsidR="00D94E06" w:rsidRDefault="00D94E06" w:rsidP="00815A97">
                            <w:pPr>
                              <w:pStyle w:val="ListParagraph"/>
                              <w:numPr>
                                <w:ilvl w:val="0"/>
                                <w:numId w:val="3"/>
                              </w:numPr>
                            </w:pPr>
                            <w:r>
                              <w:rPr>
                                <w:b/>
                              </w:rPr>
                              <w:t>Never</w:t>
                            </w:r>
                            <w:r>
                              <w:t xml:space="preserve"> share a comb, brush, barrettes or other hair accessories.</w:t>
                            </w:r>
                          </w:p>
                          <w:p w14:paraId="6280A16B" w14:textId="77777777" w:rsidR="00D94E06" w:rsidRDefault="00D94E06" w:rsidP="00815A97">
                            <w:pPr>
                              <w:pStyle w:val="ListParagraph"/>
                            </w:pPr>
                          </w:p>
                          <w:p w14:paraId="2E0478A6" w14:textId="40C56189" w:rsidR="00D94E06" w:rsidRDefault="00D94E06" w:rsidP="00AF01F9">
                            <w:pPr>
                              <w:widowControl w:val="0"/>
                              <w:autoSpaceDE w:val="0"/>
                              <w:autoSpaceDN w:val="0"/>
                              <w:adjustRightInd w:val="0"/>
                              <w:spacing w:after="364"/>
                              <w:rPr>
                                <w:rFonts w:ascii="Cambria" w:hAnsi="Cambria" w:cs="Verdana"/>
                              </w:rPr>
                            </w:pPr>
                            <w:r w:rsidRPr="008B210D">
                              <w:rPr>
                                <w:rFonts w:ascii="Cambria" w:hAnsi="Cambria" w:cs="Verdana"/>
                              </w:rPr>
                              <w:t>Although lice can live for only 1 to 2 days off a person's head, it's a good idea for an adult to wash all your bedding, hats, clothing, and stuffed animals in hot water. Or he or she can seal these things in airtight bags for 10 days. That also will kill the lice and their eggs.</w:t>
                            </w:r>
                            <w:r>
                              <w:rPr>
                                <w:rFonts w:ascii="Cambria" w:hAnsi="Cambria" w:cs="Verdana"/>
                              </w:rPr>
                              <w:t xml:space="preserve">  </w:t>
                            </w:r>
                            <w:r w:rsidRPr="008B210D">
                              <w:rPr>
                                <w:rFonts w:ascii="Cambria" w:hAnsi="Cambria" w:cs="Verdana"/>
                              </w:rPr>
                              <w:t>Vacuuming the carpets, upholstery, and car seats will take care of any lice that fell off before treatment. Combs, brushes, and hair accessories need to be soaked in hot water, washed with medicated shampoo, or thrown away</w:t>
                            </w:r>
                            <w:r>
                              <w:rPr>
                                <w:rFonts w:ascii="Cambria" w:hAnsi="Cambria" w:cs="Verdana"/>
                              </w:rPr>
                              <w:t xml:space="preserve"> (Kids Health, 2015)</w:t>
                            </w:r>
                            <w:r w:rsidRPr="008B210D">
                              <w:rPr>
                                <w:rFonts w:ascii="Cambria" w:hAnsi="Cambria" w:cs="Verdana"/>
                              </w:rPr>
                              <w:t>.</w:t>
                            </w:r>
                          </w:p>
                          <w:p w14:paraId="7C95440E" w14:textId="77777777" w:rsidR="00D94E06" w:rsidRDefault="00D94E06" w:rsidP="00815A97">
                            <w:pPr>
                              <w:rPr>
                                <w:rFonts w:ascii="Cambria" w:hAnsi="Cambria" w:cs="Verdana"/>
                              </w:rPr>
                            </w:pPr>
                          </w:p>
                          <w:p w14:paraId="0560BF6E" w14:textId="77777777" w:rsidR="00D94E06" w:rsidRPr="00CA47DA" w:rsidRDefault="00D94E06" w:rsidP="00114DB4">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27.8pt;margin-top:229.9pt;width:542.5pt;height:191.1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" mv:complextextbox="1" o:allowincell="f" filled="f" stroked="f">
                <v:textbox inset=",0,,0">
                  <w:txbxContent>
                    <w:p w14:paraId="536BE1C0" w14:textId="77777777" w:rsidR="00D94E06" w:rsidRPr="00815A97" w:rsidRDefault="00D94E06" w:rsidP="00815A97">
                      <w:pPr>
                        <w:rPr>
                          <w:b/>
                        </w:rPr>
                      </w:pPr>
                      <w:r w:rsidRPr="00815A97">
                        <w:rPr>
                          <w:b/>
                        </w:rPr>
                        <w:t>Even Nice People Get Lice!</w:t>
                      </w:r>
                    </w:p>
                    <w:p w14:paraId="6CC0741D" w14:textId="77777777" w:rsidR="00D94E06" w:rsidRDefault="00D94E06" w:rsidP="00815A97"/>
                    <w:p w14:paraId="2E3375EC" w14:textId="77777777" w:rsidR="00D94E06" w:rsidRDefault="00D94E06" w:rsidP="00815A97">
                      <w:r>
                        <w:t>This is the time of year that schools see more cases of lice.  To help prevent lice:</w:t>
                      </w:r>
                    </w:p>
                    <w:p w14:paraId="073F9C1B" w14:textId="77777777" w:rsidR="00D94E06" w:rsidRDefault="00D94E06" w:rsidP="00815A97">
                      <w:pPr>
                        <w:pStyle w:val="ListParagraph"/>
                        <w:numPr>
                          <w:ilvl w:val="0"/>
                          <w:numId w:val="3"/>
                        </w:numPr>
                      </w:pPr>
                      <w:r>
                        <w:t>Avoid putting heads together or sharing hats or hoodies.</w:t>
                      </w:r>
                    </w:p>
                    <w:p w14:paraId="2E546238" w14:textId="77777777" w:rsidR="00D94E06" w:rsidRDefault="00D94E06" w:rsidP="00815A97">
                      <w:pPr>
                        <w:pStyle w:val="ListParagraph"/>
                        <w:numPr>
                          <w:ilvl w:val="0"/>
                          <w:numId w:val="3"/>
                        </w:numPr>
                      </w:pPr>
                      <w:r>
                        <w:t>Put hair up.</w:t>
                      </w:r>
                    </w:p>
                    <w:p w14:paraId="7648D0D6" w14:textId="77777777" w:rsidR="00D94E06" w:rsidRDefault="00D94E06" w:rsidP="00815A97">
                      <w:pPr>
                        <w:pStyle w:val="ListParagraph"/>
                        <w:numPr>
                          <w:ilvl w:val="0"/>
                          <w:numId w:val="3"/>
                        </w:numPr>
                      </w:pPr>
                      <w:r>
                        <w:rPr>
                          <w:b/>
                        </w:rPr>
                        <w:t>Never</w:t>
                      </w:r>
                      <w:r>
                        <w:t xml:space="preserve"> share a comb, brush, barrettes or other hair accessories.</w:t>
                      </w:r>
                    </w:p>
                    <w:p w14:paraId="6280A16B" w14:textId="77777777" w:rsidR="00D94E06" w:rsidRDefault="00D94E06" w:rsidP="00815A97">
                      <w:pPr>
                        <w:pStyle w:val="ListParagraph"/>
                      </w:pPr>
                    </w:p>
                    <w:p w14:paraId="2E0478A6" w14:textId="40C56189" w:rsidR="00D94E06" w:rsidRDefault="00D94E06" w:rsidP="00AF01F9">
                      <w:pPr>
                        <w:widowControl w:val="0"/>
                        <w:autoSpaceDE w:val="0"/>
                        <w:autoSpaceDN w:val="0"/>
                        <w:adjustRightInd w:val="0"/>
                        <w:spacing w:after="364"/>
                        <w:rPr>
                          <w:rFonts w:ascii="Cambria" w:hAnsi="Cambria" w:cs="Verdana"/>
                        </w:rPr>
                      </w:pPr>
                      <w:r w:rsidRPr="008B210D">
                        <w:rPr>
                          <w:rFonts w:ascii="Cambria" w:hAnsi="Cambria" w:cs="Verdana"/>
                        </w:rPr>
                        <w:t>Although lice can live for only 1 to 2 days off a person's head, it's a good idea for an adult to wash all your bedding, hats, clothing, and stuffed animals in hot water. Or he or she can seal these things in airtight bags for 10 days. That also will kill the lice and their eggs.</w:t>
                      </w:r>
                      <w:r>
                        <w:rPr>
                          <w:rFonts w:ascii="Cambria" w:hAnsi="Cambria" w:cs="Verdana"/>
                        </w:rPr>
                        <w:t xml:space="preserve">  </w:t>
                      </w:r>
                      <w:r w:rsidRPr="008B210D">
                        <w:rPr>
                          <w:rFonts w:ascii="Cambria" w:hAnsi="Cambria" w:cs="Verdana"/>
                        </w:rPr>
                        <w:t>Vacuuming the carpets, upholstery, and car seats will take care of any lice that fell off before treatment. Combs, brushes, and hair accessories need to be soaked in hot water, washed with medicated shampoo, or thrown away</w:t>
                      </w:r>
                      <w:r>
                        <w:rPr>
                          <w:rFonts w:ascii="Cambria" w:hAnsi="Cambria" w:cs="Verdana"/>
                        </w:rPr>
                        <w:t xml:space="preserve"> (Kids Health, 2015)</w:t>
                      </w:r>
                      <w:r w:rsidRPr="008B210D">
                        <w:rPr>
                          <w:rFonts w:ascii="Cambria" w:hAnsi="Cambria" w:cs="Verdana"/>
                        </w:rPr>
                        <w:t>.</w:t>
                      </w:r>
                    </w:p>
                    <w:p w14:paraId="7C95440E" w14:textId="77777777" w:rsidR="00D94E06" w:rsidRDefault="00D94E06" w:rsidP="00815A97">
                      <w:pPr>
                        <w:rPr>
                          <w:rFonts w:ascii="Cambria" w:hAnsi="Cambria" w:cs="Verdana"/>
                        </w:rPr>
                      </w:pPr>
                    </w:p>
                    <w:p w14:paraId="0560BF6E" w14:textId="77777777" w:rsidR="00D94E06" w:rsidRPr="00CA47DA" w:rsidRDefault="00D94E06" w:rsidP="00114DB4">
                      <w:pPr>
                        <w:pStyle w:val="BodyText"/>
                      </w:pPr>
                    </w:p>
                  </w:txbxContent>
                </v:textbox>
                <w10:wrap type="tight" anchorx="page" anchory="page"/>
              </v:shape>
            </w:pict>
          </mc:Fallback>
        </mc:AlternateContent>
      </w:r>
      <w:r w:rsidR="004156AC">
        <w:rPr>
          <w:noProof/>
        </w:rPr>
        <mc:AlternateContent>
          <mc:Choice Requires="wpg">
            <w:drawing>
              <wp:anchor distT="0" distB="0" distL="114300" distR="114300" simplePos="0" relativeHeight="251658317" behindDoc="0" locked="0" layoutInCell="1" allowOverlap="1" wp14:anchorId="1D1EE675" wp14:editId="20E5A930">
                <wp:simplePos x="0" y="0"/>
                <wp:positionH relativeFrom="page">
                  <wp:posOffset>365760</wp:posOffset>
                </wp:positionH>
                <wp:positionV relativeFrom="page">
                  <wp:posOffset>833120</wp:posOffset>
                </wp:positionV>
                <wp:extent cx="6835140" cy="2202180"/>
                <wp:effectExtent l="0" t="0" r="0" b="7620"/>
                <wp:wrapThrough wrapText="bothSides">
                  <wp:wrapPolygon edited="0">
                    <wp:start x="80" y="0"/>
                    <wp:lineTo x="80" y="21426"/>
                    <wp:lineTo x="21431" y="21426"/>
                    <wp:lineTo x="21431" y="0"/>
                    <wp:lineTo x="80" y="0"/>
                  </wp:wrapPolygon>
                </wp:wrapThrough>
                <wp:docPr id="51" name="Group 51"/>
                <wp:cNvGraphicFramePr/>
                <a:graphic xmlns:a="http://schemas.openxmlformats.org/drawingml/2006/main">
                  <a:graphicData uri="http://schemas.microsoft.com/office/word/2010/wordprocessingGroup">
                    <wpg:wgp>
                      <wpg:cNvGrpSpPr/>
                      <wpg:grpSpPr>
                        <a:xfrm>
                          <a:off x="0" y="0"/>
                          <a:ext cx="6835140" cy="2202180"/>
                          <a:chOff x="0" y="0"/>
                          <a:chExt cx="6835140" cy="220218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683514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0"/>
                            <a:ext cx="6652260" cy="165100"/>
                          </a:xfrm>
                          <a:prstGeom prst="rect">
                            <a:avLst/>
                          </a:prstGeom>
                          <a:noFill/>
                          <a:ln>
                            <a:noFill/>
                          </a:ln>
                          <a:effectLst/>
                          <a:extLst>
                            <a:ext uri="{C572A759-6A51-4108-AA02-DFA0A04FC94B}">
                              <ma14:wrappingTextBoxFlag xmlns:ma14="http://schemas.microsoft.com/office/mac/drawingml/2011/main"/>
                            </a:ext>
                          </a:extLst>
                        </wps:spPr>
                        <wps:txbx id="11">
                          <w:txbxContent>
                            <w:p w14:paraId="58F36336" w14:textId="77777777" w:rsidR="00D94E06" w:rsidRPr="00815A97" w:rsidRDefault="00D94E06" w:rsidP="006F11D3">
                              <w:pPr>
                                <w:rPr>
                                  <w:rFonts w:ascii="Cambria" w:hAnsi="Cambria" w:cs="Verdana"/>
                                  <w:b/>
                                  <w:sz w:val="22"/>
                                  <w:szCs w:val="22"/>
                                </w:rPr>
                              </w:pPr>
                              <w:r w:rsidRPr="00815A97">
                                <w:rPr>
                                  <w:rFonts w:ascii="Cambria" w:hAnsi="Cambria" w:cs="Verdana"/>
                                  <w:b/>
                                  <w:sz w:val="22"/>
                                  <w:szCs w:val="22"/>
                                </w:rPr>
                                <w:t>Flu Mist</w:t>
                              </w:r>
                            </w:p>
                            <w:p w14:paraId="0C31E829" w14:textId="77777777" w:rsidR="00D94E06" w:rsidRPr="00815A97" w:rsidRDefault="00D94E06" w:rsidP="006F11D3">
                              <w:pPr>
                                <w:rPr>
                                  <w:rFonts w:ascii="Cambria" w:hAnsi="Cambria" w:cs="Verdana"/>
                                  <w:sz w:val="22"/>
                                  <w:szCs w:val="22"/>
                                </w:rPr>
                              </w:pPr>
                            </w:p>
                            <w:p w14:paraId="71A422B1" w14:textId="77777777" w:rsidR="00D94E06" w:rsidRPr="00815A97" w:rsidRDefault="00D94E06" w:rsidP="006F11D3">
                              <w:pPr>
                                <w:rPr>
                                  <w:rFonts w:ascii="Cambria" w:hAnsi="Cambria" w:cs="Verdana"/>
                                  <w:sz w:val="22"/>
                                  <w:szCs w:val="22"/>
                                </w:rPr>
                              </w:pPr>
                              <w:r w:rsidRPr="00815A97">
                                <w:rPr>
                                  <w:rFonts w:ascii="Cambria" w:hAnsi="Cambria" w:cs="Verdana"/>
                                  <w:sz w:val="22"/>
                                  <w:szCs w:val="22"/>
                                </w:rPr>
                                <w:t>There will be a Flu Clinic on November 11, 2014 at the school.  Please return the consent form to your child’s teacher to be able to participate.</w:t>
                              </w:r>
                            </w:p>
                            <w:p w14:paraId="40D3CA2D" w14:textId="77777777" w:rsidR="00D94E06" w:rsidRPr="00815A97" w:rsidRDefault="00D94E06" w:rsidP="006F11D3">
                              <w:pPr>
                                <w:rPr>
                                  <w:rFonts w:ascii="Cambria" w:hAnsi="Cambria" w:cs="Verdana"/>
                                  <w:sz w:val="22"/>
                                  <w:szCs w:val="22"/>
                                </w:rPr>
                              </w:pPr>
                            </w:p>
                            <w:p w14:paraId="48710FB5" w14:textId="77777777" w:rsidR="00D94E06" w:rsidRDefault="00D94E06" w:rsidP="006F11D3">
                              <w:pPr>
                                <w:widowControl w:val="0"/>
                                <w:tabs>
                                  <w:tab w:val="left" w:pos="220"/>
                                  <w:tab w:val="left" w:pos="720"/>
                                </w:tabs>
                                <w:autoSpaceDE w:val="0"/>
                                <w:autoSpaceDN w:val="0"/>
                                <w:adjustRightInd w:val="0"/>
                                <w:spacing w:after="364"/>
                                <w:rPr>
                                  <w:rFonts w:ascii="Verdana" w:hAnsi="Verdana" w:cs="Verdana"/>
                                  <w:sz w:val="22"/>
                                  <w:szCs w:val="22"/>
                                </w:rPr>
                              </w:pPr>
                              <w:r w:rsidRPr="00815A97">
                                <w:rPr>
                                  <w:rFonts w:ascii="Cambria" w:hAnsi="Cambria" w:cs="Verdana"/>
                                  <w:sz w:val="22"/>
                                  <w:szCs w:val="22"/>
                                </w:rPr>
                                <w:t xml:space="preserve">To reduce the chance of getting the flu do the following:  </w:t>
                              </w:r>
                            </w:p>
                            <w:p w14:paraId="12A67DAF" w14:textId="35BBE2A8" w:rsidR="00D94E06" w:rsidRPr="006F11D3" w:rsidRDefault="00D94E06" w:rsidP="006F11D3">
                              <w:pPr>
                                <w:widowControl w:val="0"/>
                                <w:tabs>
                                  <w:tab w:val="left" w:pos="220"/>
                                  <w:tab w:val="left" w:pos="720"/>
                                </w:tabs>
                                <w:autoSpaceDE w:val="0"/>
                                <w:autoSpaceDN w:val="0"/>
                                <w:adjustRightInd w:val="0"/>
                                <w:spacing w:after="364"/>
                                <w:rPr>
                                  <w:rFonts w:ascii="Verdana" w:hAnsi="Verdana" w:cs="Verdana"/>
                                  <w:sz w:val="22"/>
                                  <w:szCs w:val="22"/>
                                </w:rPr>
                              </w:pPr>
                              <w:r>
                                <w:rPr>
                                  <w:rFonts w:ascii="Cambria" w:hAnsi="Cambria" w:cs="Verdana"/>
                                  <w:sz w:val="22"/>
                                  <w:szCs w:val="22"/>
                                </w:rPr>
                                <w:t xml:space="preserve">* </w:t>
                              </w:r>
                              <w:r w:rsidRPr="00815A97">
                                <w:rPr>
                                  <w:rFonts w:ascii="Cambria" w:hAnsi="Cambria" w:cs="Verdana"/>
                                  <w:sz w:val="22"/>
                                  <w:szCs w:val="22"/>
                                </w:rPr>
                                <w:t xml:space="preserve">Get the </w:t>
                              </w:r>
                              <w:hyperlink r:id="rId15" w:anchor="cat20796" w:history="1">
                                <w:r w:rsidRPr="00815A97">
                                  <w:rPr>
                                    <w:rFonts w:ascii="Cambria" w:hAnsi="Cambria" w:cs="Verdana"/>
                                    <w:color w:val="094EC0"/>
                                    <w:sz w:val="22"/>
                                    <w:szCs w:val="22"/>
                                  </w:rPr>
                                  <w:t>flu vaccine</w:t>
                                </w:r>
                              </w:hyperlink>
                              <w:r w:rsidRPr="00815A97">
                                <w:rPr>
                                  <w:rFonts w:ascii="Cambria" w:hAnsi="Cambria" w:cs="Verdana"/>
                                  <w:sz w:val="22"/>
                                  <w:szCs w:val="22"/>
                                </w:rPr>
                                <w:t>.</w:t>
                              </w:r>
                              <w:r>
                                <w:rPr>
                                  <w:rFonts w:ascii="Verdana" w:hAnsi="Verdana" w:cs="Verdana"/>
                                  <w:sz w:val="22"/>
                                  <w:szCs w:val="22"/>
                                </w:rPr>
                                <w:t xml:space="preserve">                                                                                                           *</w:t>
                              </w:r>
                              <w:r w:rsidRPr="00815A97">
                                <w:rPr>
                                  <w:rFonts w:ascii="Cambria" w:hAnsi="Cambria" w:cs="Verdana"/>
                                  <w:sz w:val="22"/>
                                  <w:szCs w:val="22"/>
                                </w:rPr>
                                <w:t>Wash your hands often, especially before eating and after coughing, sneezing, or blowing your nose.</w:t>
                              </w:r>
                              <w:r>
                                <w:rPr>
                                  <w:rFonts w:ascii="Verdana" w:hAnsi="Verdana" w:cs="Verdana"/>
                                  <w:sz w:val="22"/>
                                  <w:szCs w:val="22"/>
                                </w:rPr>
                                <w:t xml:space="preserve">         *</w:t>
                              </w:r>
                              <w:r w:rsidRPr="00815A97">
                                <w:rPr>
                                  <w:rFonts w:ascii="Cambria" w:hAnsi="Cambria" w:cs="Verdana"/>
                                  <w:sz w:val="22"/>
                                  <w:szCs w:val="22"/>
                                </w:rPr>
                                <w:t>Keep your sneezes and coughs to yourself (use a tissue or your elbow instead of your hand).</w:t>
                              </w:r>
                              <w:r>
                                <w:rPr>
                                  <w:rFonts w:ascii="Verdana" w:hAnsi="Verdana" w:cs="Verdana"/>
                                  <w:sz w:val="22"/>
                                  <w:szCs w:val="22"/>
                                </w:rPr>
                                <w:t xml:space="preserve">                  *</w:t>
                              </w:r>
                              <w:r w:rsidRPr="00815A97">
                                <w:rPr>
                                  <w:rFonts w:ascii="Cambria" w:hAnsi="Cambria" w:cs="Verdana"/>
                                  <w:sz w:val="22"/>
                                  <w:szCs w:val="22"/>
                                </w:rPr>
                                <w:t>Keep your hands out of your eyes, mouth, and nose (Kids Health, 2015).</w:t>
                              </w:r>
                            </w:p>
                            <w:p w14:paraId="183059BA" w14:textId="77777777" w:rsidR="00D94E06" w:rsidRPr="00815A97" w:rsidRDefault="00D94E06" w:rsidP="00114DB4">
                              <w:pPr>
                                <w:pStyle w:val="BodyText"/>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63830"/>
                            <a:ext cx="6652260" cy="16510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27660"/>
                            <a:ext cx="6652260" cy="32893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655320"/>
                            <a:ext cx="6652260" cy="16510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819150"/>
                            <a:ext cx="6652260" cy="39624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214120"/>
                            <a:ext cx="6652260" cy="508000"/>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1720850"/>
                            <a:ext cx="6652260" cy="403860"/>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036" style="position:absolute;margin-left:28.8pt;margin-top:65.6pt;width:538.2pt;height:173.4pt;z-index:251658317;mso-position-horizontal-relative:page;mso-position-vertical-relative:page" coordsize="6835140,2202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" mv:complextextbox="1">
                <v:shape id="Text Box 48" o:spid="_x0000_s1037" type="#_x0000_t202" style="position:absolute;width:6835140;height:2202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Text Box 12" o:spid="_x0000_s1038" type="#_x0000_t202" style="position:absolute;left:91440;width:66522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14:paraId="58F36336" w14:textId="77777777" w:rsidR="00D94E06" w:rsidRPr="00815A97" w:rsidRDefault="00D94E06" w:rsidP="006F11D3">
                        <w:pPr>
                          <w:rPr>
                            <w:rFonts w:ascii="Cambria" w:hAnsi="Cambria" w:cs="Verdana"/>
                            <w:b/>
                            <w:sz w:val="22"/>
                            <w:szCs w:val="22"/>
                          </w:rPr>
                        </w:pPr>
                        <w:r w:rsidRPr="00815A97">
                          <w:rPr>
                            <w:rFonts w:ascii="Cambria" w:hAnsi="Cambria" w:cs="Verdana"/>
                            <w:b/>
                            <w:sz w:val="22"/>
                            <w:szCs w:val="22"/>
                          </w:rPr>
                          <w:t>Flu Mist</w:t>
                        </w:r>
                      </w:p>
                      <w:p w14:paraId="0C31E829" w14:textId="77777777" w:rsidR="00D94E06" w:rsidRPr="00815A97" w:rsidRDefault="00D94E06" w:rsidP="006F11D3">
                        <w:pPr>
                          <w:rPr>
                            <w:rFonts w:ascii="Cambria" w:hAnsi="Cambria" w:cs="Verdana"/>
                            <w:sz w:val="22"/>
                            <w:szCs w:val="22"/>
                          </w:rPr>
                        </w:pPr>
                      </w:p>
                      <w:p w14:paraId="71A422B1" w14:textId="77777777" w:rsidR="00D94E06" w:rsidRPr="00815A97" w:rsidRDefault="00D94E06" w:rsidP="006F11D3">
                        <w:pPr>
                          <w:rPr>
                            <w:rFonts w:ascii="Cambria" w:hAnsi="Cambria" w:cs="Verdana"/>
                            <w:sz w:val="22"/>
                            <w:szCs w:val="22"/>
                          </w:rPr>
                        </w:pPr>
                        <w:r w:rsidRPr="00815A97">
                          <w:rPr>
                            <w:rFonts w:ascii="Cambria" w:hAnsi="Cambria" w:cs="Verdana"/>
                            <w:sz w:val="22"/>
                            <w:szCs w:val="22"/>
                          </w:rPr>
                          <w:t>There will be a Flu Clinic on November 11, 2014 at the school.  Please return the consent form to your child’s teacher to be able to participate.</w:t>
                        </w:r>
                      </w:p>
                      <w:p w14:paraId="40D3CA2D" w14:textId="77777777" w:rsidR="00D94E06" w:rsidRPr="00815A97" w:rsidRDefault="00D94E06" w:rsidP="006F11D3">
                        <w:pPr>
                          <w:rPr>
                            <w:rFonts w:ascii="Cambria" w:hAnsi="Cambria" w:cs="Verdana"/>
                            <w:sz w:val="22"/>
                            <w:szCs w:val="22"/>
                          </w:rPr>
                        </w:pPr>
                      </w:p>
                      <w:p w14:paraId="48710FB5" w14:textId="77777777" w:rsidR="00D94E06" w:rsidRDefault="00D94E06" w:rsidP="006F11D3">
                        <w:pPr>
                          <w:widowControl w:val="0"/>
                          <w:tabs>
                            <w:tab w:val="left" w:pos="220"/>
                            <w:tab w:val="left" w:pos="720"/>
                          </w:tabs>
                          <w:autoSpaceDE w:val="0"/>
                          <w:autoSpaceDN w:val="0"/>
                          <w:adjustRightInd w:val="0"/>
                          <w:spacing w:after="364"/>
                          <w:rPr>
                            <w:rFonts w:ascii="Verdana" w:hAnsi="Verdana" w:cs="Verdana"/>
                            <w:sz w:val="22"/>
                            <w:szCs w:val="22"/>
                          </w:rPr>
                        </w:pPr>
                        <w:r w:rsidRPr="00815A97">
                          <w:rPr>
                            <w:rFonts w:ascii="Cambria" w:hAnsi="Cambria" w:cs="Verdana"/>
                            <w:sz w:val="22"/>
                            <w:szCs w:val="22"/>
                          </w:rPr>
                          <w:t xml:space="preserve">To reduce the chance of getting the flu do the following:  </w:t>
                        </w:r>
                      </w:p>
                      <w:p w14:paraId="12A67DAF" w14:textId="35BBE2A8" w:rsidR="00D94E06" w:rsidRPr="006F11D3" w:rsidRDefault="00D94E06" w:rsidP="006F11D3">
                        <w:pPr>
                          <w:widowControl w:val="0"/>
                          <w:tabs>
                            <w:tab w:val="left" w:pos="220"/>
                            <w:tab w:val="left" w:pos="720"/>
                          </w:tabs>
                          <w:autoSpaceDE w:val="0"/>
                          <w:autoSpaceDN w:val="0"/>
                          <w:adjustRightInd w:val="0"/>
                          <w:spacing w:after="364"/>
                          <w:rPr>
                            <w:rFonts w:ascii="Verdana" w:hAnsi="Verdana" w:cs="Verdana"/>
                            <w:sz w:val="22"/>
                            <w:szCs w:val="22"/>
                          </w:rPr>
                        </w:pPr>
                        <w:r>
                          <w:rPr>
                            <w:rFonts w:ascii="Cambria" w:hAnsi="Cambria" w:cs="Verdana"/>
                            <w:sz w:val="22"/>
                            <w:szCs w:val="22"/>
                          </w:rPr>
                          <w:t xml:space="preserve">* </w:t>
                        </w:r>
                        <w:r w:rsidRPr="00815A97">
                          <w:rPr>
                            <w:rFonts w:ascii="Cambria" w:hAnsi="Cambria" w:cs="Verdana"/>
                            <w:sz w:val="22"/>
                            <w:szCs w:val="22"/>
                          </w:rPr>
                          <w:t xml:space="preserve">Get the </w:t>
                        </w:r>
                        <w:hyperlink r:id="rId16" w:anchor="cat20796" w:history="1">
                          <w:r w:rsidRPr="00815A97">
                            <w:rPr>
                              <w:rFonts w:ascii="Cambria" w:hAnsi="Cambria" w:cs="Verdana"/>
                              <w:color w:val="094EC0"/>
                              <w:sz w:val="22"/>
                              <w:szCs w:val="22"/>
                            </w:rPr>
                            <w:t>flu vaccine</w:t>
                          </w:r>
                        </w:hyperlink>
                        <w:r w:rsidRPr="00815A97">
                          <w:rPr>
                            <w:rFonts w:ascii="Cambria" w:hAnsi="Cambria" w:cs="Verdana"/>
                            <w:sz w:val="22"/>
                            <w:szCs w:val="22"/>
                          </w:rPr>
                          <w:t>.</w:t>
                        </w:r>
                        <w:r>
                          <w:rPr>
                            <w:rFonts w:ascii="Verdana" w:hAnsi="Verdana" w:cs="Verdana"/>
                            <w:sz w:val="22"/>
                            <w:szCs w:val="22"/>
                          </w:rPr>
                          <w:t xml:space="preserve">                                                                                                           *</w:t>
                        </w:r>
                        <w:r w:rsidRPr="00815A97">
                          <w:rPr>
                            <w:rFonts w:ascii="Cambria" w:hAnsi="Cambria" w:cs="Verdana"/>
                            <w:sz w:val="22"/>
                            <w:szCs w:val="22"/>
                          </w:rPr>
                          <w:t>Wash your hands often, especially before eating and after coughing, sneezing, or blowing your nose.</w:t>
                        </w:r>
                        <w:r>
                          <w:rPr>
                            <w:rFonts w:ascii="Verdana" w:hAnsi="Verdana" w:cs="Verdana"/>
                            <w:sz w:val="22"/>
                            <w:szCs w:val="22"/>
                          </w:rPr>
                          <w:t xml:space="preserve">         *</w:t>
                        </w:r>
                        <w:r w:rsidRPr="00815A97">
                          <w:rPr>
                            <w:rFonts w:ascii="Cambria" w:hAnsi="Cambria" w:cs="Verdana"/>
                            <w:sz w:val="22"/>
                            <w:szCs w:val="22"/>
                          </w:rPr>
                          <w:t>Keep your sneezes and coughs to yourself (use a tissue or your elbow instead of your hand).</w:t>
                        </w:r>
                        <w:r>
                          <w:rPr>
                            <w:rFonts w:ascii="Verdana" w:hAnsi="Verdana" w:cs="Verdana"/>
                            <w:sz w:val="22"/>
                            <w:szCs w:val="22"/>
                          </w:rPr>
                          <w:t xml:space="preserve">                  *</w:t>
                        </w:r>
                        <w:r w:rsidRPr="00815A97">
                          <w:rPr>
                            <w:rFonts w:ascii="Cambria" w:hAnsi="Cambria" w:cs="Verdana"/>
                            <w:sz w:val="22"/>
                            <w:szCs w:val="22"/>
                          </w:rPr>
                          <w:t>Keep your hands out of your eyes, mouth, and nose (Kids Health, 2015).</w:t>
                        </w:r>
                      </w:p>
                      <w:p w14:paraId="183059BA" w14:textId="77777777" w:rsidR="00D94E06" w:rsidRPr="00815A97" w:rsidRDefault="00D94E06" w:rsidP="00114DB4">
                        <w:pPr>
                          <w:pStyle w:val="BodyText"/>
                          <w:rPr>
                            <w:sz w:val="22"/>
                            <w:szCs w:val="22"/>
                          </w:rPr>
                        </w:pPr>
                      </w:p>
                    </w:txbxContent>
                  </v:textbox>
                </v:shape>
                <v:shape id="Text Box 13" o:spid="_x0000_s1039" type="#_x0000_t202" style="position:absolute;left:91440;top:163830;width:66522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29" inset="0,0,0,0">
                    <w:txbxContent/>
                  </v:textbox>
                </v:shape>
                <v:shape id="Text Box 29" o:spid="_x0000_s1040" type="#_x0000_t202" style="position:absolute;left:91440;top:327660;width:665226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40" inset="0,0,0,0">
                    <w:txbxContent/>
                  </v:textbox>
                </v:shape>
                <v:shape id="Text Box 40" o:spid="_x0000_s1041" type="#_x0000_t202" style="position:absolute;left:91440;top:655320;width:6652260;height:165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42" type="#_x0000_t202" style="position:absolute;left:91440;top:819150;width:6652260;height:396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43" type="#_x0000_t202" style="position:absolute;left:91440;top:1214120;width:6652260;height:50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50" inset="0,0,0,0">
                    <w:txbxContent/>
                  </v:textbox>
                </v:shape>
                <v:shape id="Text Box 50" o:spid="_x0000_s1044" type="#_x0000_t202" style="position:absolute;left:91440;top:1720850;width:6652260;height:403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r w:rsidR="006F11D3">
        <w:rPr>
          <w:noProof/>
        </w:rPr>
        <mc:AlternateContent>
          <mc:Choice Requires="wps">
            <w:drawing>
              <wp:anchor distT="0" distB="0" distL="114300" distR="114300" simplePos="0" relativeHeight="251658314" behindDoc="0" locked="0" layoutInCell="1" allowOverlap="1" wp14:anchorId="2D5EAA28" wp14:editId="181FC106">
                <wp:simplePos x="0" y="0"/>
                <wp:positionH relativeFrom="page">
                  <wp:posOffset>2438400</wp:posOffset>
                </wp:positionH>
                <wp:positionV relativeFrom="page">
                  <wp:posOffset>365760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038B86" w14:textId="77777777" w:rsidR="00D94E06" w:rsidRPr="006F11D3" w:rsidRDefault="00D94E06" w:rsidP="00114DB4">
                            <w:pPr>
                              <w:pStyle w:val="Heading1"/>
                              <w:rPr>
                                <w:color w:val="FFFFFF" w:themeColor="background1"/>
                              </w:rPr>
                            </w:pPr>
                            <w:r w:rsidRPr="006F11D3">
                              <w:rPr>
                                <w:color w:val="FFFFFF" w:themeColor="background1"/>
                              </w:rPr>
                              <w:t>Clinic News</w:t>
                            </w:r>
                          </w:p>
                          <w:p w14:paraId="247EA704" w14:textId="77777777" w:rsidR="00D94E06" w:rsidRDefault="00D94E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192pt;margin-top:28.8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5hF/Y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" filled="f" stroked="f">
                <v:textbox inset=",0,,0">
                  <w:txbxContent>
                    <w:p w14:paraId="72038B86" w14:textId="77777777" w:rsidR="00D94E06" w:rsidRPr="006F11D3" w:rsidRDefault="00D94E06" w:rsidP="00114DB4">
                      <w:pPr>
                        <w:pStyle w:val="Heading1"/>
                        <w:rPr>
                          <w:color w:val="FFFFFF" w:themeColor="background1"/>
                        </w:rPr>
                      </w:pPr>
                      <w:r w:rsidRPr="006F11D3">
                        <w:rPr>
                          <w:color w:val="FFFFFF" w:themeColor="background1"/>
                        </w:rPr>
                        <w:t>Clinic News</w:t>
                      </w:r>
                    </w:p>
                    <w:p w14:paraId="247EA704" w14:textId="77777777" w:rsidR="00D94E06" w:rsidRDefault="00D94E06"/>
                  </w:txbxContent>
                </v:textbox>
                <w10:wrap type="tight" anchorx="page" anchory="page"/>
              </v:shape>
            </w:pict>
          </mc:Fallback>
        </mc:AlternateContent>
      </w:r>
      <w:r w:rsidR="004156AC">
        <w:rPr>
          <w:noProof/>
        </w:rPr>
        <mc:AlternateContent>
          <mc:Choice Requires="wpg">
            <w:drawing>
              <wp:anchor distT="0" distB="0" distL="114300" distR="114300" simplePos="0" relativeHeight="251657219" behindDoc="0" locked="0" layoutInCell="1" allowOverlap="1" wp14:anchorId="4E62D6FF" wp14:editId="153CB3BC">
                <wp:simplePos x="0" y="0"/>
                <wp:positionH relativeFrom="page">
                  <wp:posOffset>365760</wp:posOffset>
                </wp:positionH>
                <wp:positionV relativeFrom="page">
                  <wp:posOffset>365760</wp:posOffset>
                </wp:positionV>
                <wp:extent cx="7040880" cy="383540"/>
                <wp:effectExtent l="0" t="0" r="0" b="0"/>
                <wp:wrapThrough wrapText="bothSides">
                  <wp:wrapPolygon edited="0">
                    <wp:start x="0" y="0"/>
                    <wp:lineTo x="0" y="20026"/>
                    <wp:lineTo x="21506" y="20026"/>
                    <wp:lineTo x="21506"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7040880" cy="383540"/>
                          <a:chOff x="0" y="0"/>
                          <a:chExt cx="7040880" cy="383540"/>
                        </a:xfrm>
                        <a:extLst>
                          <a:ext uri="{0CCBE362-F206-4b92-989A-16890622DB6E}">
                            <ma14:wrappingTextBoxFlag xmlns:ma14="http://schemas.microsoft.com/office/mac/drawingml/2011/main" val="1"/>
                          </a:ext>
                        </a:extLst>
                      </wpg:grpSpPr>
                      <wps:wsp>
                        <wps:cNvPr id="23" name="Text Box 23"/>
                        <wps:cNvSpPr txBox="1"/>
                        <wps:spPr>
                          <a:xfrm>
                            <a:off x="0" y="0"/>
                            <a:ext cx="7040880" cy="383540"/>
                          </a:xfrm>
                          <a:prstGeom prst="rect">
                            <a:avLst/>
                          </a:prstGeom>
                          <a:solidFill>
                            <a:schemeClr val="bg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1440" y="45720"/>
                            <a:ext cx="1892300" cy="177165"/>
                          </a:xfrm>
                          <a:prstGeom prst="rect">
                            <a:avLst/>
                          </a:prstGeom>
                          <a:noFill/>
                          <a:ln>
                            <a:noFill/>
                          </a:ln>
                          <a:effectLst/>
                          <a:extLst>
                            <a:ext uri="{C572A759-6A51-4108-AA02-DFA0A04FC94B}">
                              <ma14:wrappingTextBoxFlag xmlns:ma14="http://schemas.microsoft.com/office/mac/drawingml/2011/main"/>
                            </a:ext>
                          </a:extLst>
                        </wps:spPr>
                        <wps:txbx>
                          <w:txbxContent>
                            <w:p w14:paraId="01FA38B9" w14:textId="77777777" w:rsidR="00D94E06" w:rsidRPr="0055725A" w:rsidRDefault="00D94E06">
                              <w:pPr>
                                <w:rPr>
                                  <w:color w:val="FF8400" w:themeColor="background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46" style="position:absolute;margin-left:28.8pt;margin-top:28.8pt;width:554.4pt;height:30.2pt;z-index:251657219;mso-position-horizontal-relative:page;mso-position-vertical-relative:page" coordsize="7040880,38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" mv:complextextbox="1">
                <v:shape id="_x0000_s1047" type="#_x0000_t202" style="position:absolute;width:704088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4m8xQAA&#10;ANsAAAAPAAAAZHJzL2Rvd25yZXYueG1sRI9BawIxFITvQv9DeAVvmq1CKVujtFVLRQ/dtfT82Lxu&#10;lm5elk3U1F9vhILHYWa+YWaLaFtxpN43jhU8jDMQxJXTDdcKvvbr0RMIH5A1to5JwR95WMzvBjPM&#10;tTtxQccy1CJB2OeowITQ5VL6ypBFP3YdcfJ+XG8xJNnXUvd4SnDbykmWPUqLDacFgx29Gap+y4NV&#10;sDef27h6P7fn7+KwKavl63pXRKWG9/HlGUSgGG7h//aHVjCZwvVL+gFy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zibzFAAAA2wAAAA8AAAAAAAAAAAAAAAAAlwIAAGRycy9k&#10;b3ducmV2LnhtbFBLBQYAAAAABAAEAPUAAACJAwAAAAA=&#10;" mv:complextextbox="1" fillcolor="#ff8400 [3214]" stroked="f"/>
                <v:shape id="Text Box 10" o:spid="_x0000_s1048" type="#_x0000_t202" style="position:absolute;left:91440;top:45720;width:18923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01FA38B9" w14:textId="77777777" w:rsidR="00D94E06" w:rsidRPr="0055725A" w:rsidRDefault="00D94E06">
                        <w:pPr>
                          <w:rPr>
                            <w:color w:val="FF8400" w:themeColor="background2"/>
                          </w:rPr>
                        </w:pPr>
                      </w:p>
                    </w:txbxContent>
                  </v:textbox>
                </v:shape>
                <w10:wrap type="through" anchorx="page" anchory="page"/>
              </v:group>
            </w:pict>
          </mc:Fallback>
        </mc:AlternateContent>
      </w:r>
      <w:r w:rsidR="00321DB9">
        <w:br w:type="page"/>
      </w:r>
      <w:r w:rsidR="00921C22">
        <w:rPr>
          <w:noProof/>
        </w:rPr>
        <w:lastRenderedPageBreak/>
        <w:drawing>
          <wp:anchor distT="0" distB="0" distL="118745" distR="118745" simplePos="0" relativeHeight="251671691" behindDoc="0" locked="0" layoutInCell="0" allowOverlap="1" wp14:anchorId="1C6DA657" wp14:editId="54C801BF">
            <wp:simplePos x="0" y="0"/>
            <wp:positionH relativeFrom="page">
              <wp:posOffset>2876550</wp:posOffset>
            </wp:positionH>
            <wp:positionV relativeFrom="page">
              <wp:posOffset>447675</wp:posOffset>
            </wp:positionV>
            <wp:extent cx="2176145" cy="1612900"/>
            <wp:effectExtent l="254000" t="254000" r="236855" b="317500"/>
            <wp:wrapTight wrapText="bothSides">
              <wp:wrapPolygon edited="0">
                <wp:start x="19734" y="-1915"/>
                <wp:lineTo x="-1074" y="-4987"/>
                <wp:lineTo x="-1894" y="5847"/>
                <wp:lineTo x="-1965" y="16817"/>
                <wp:lineTo x="-1101" y="23493"/>
                <wp:lineTo x="398" y="23764"/>
                <wp:lineTo x="2497" y="23114"/>
                <wp:lineTo x="22774" y="21285"/>
                <wp:lineTo x="22733" y="-1373"/>
                <wp:lineTo x="19734" y="-1915"/>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1142488">
                      <a:off x="0" y="0"/>
                      <a:ext cx="217614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921C22">
        <w:rPr>
          <w:noProof/>
        </w:rPr>
        <mc:AlternateContent>
          <mc:Choice Requires="wps">
            <w:drawing>
              <wp:anchor distT="0" distB="0" distL="114300" distR="114300" simplePos="0" relativeHeight="251691147" behindDoc="0" locked="0" layoutInCell="1" allowOverlap="1" wp14:anchorId="7B24A88E" wp14:editId="17F7DD0C">
                <wp:simplePos x="0" y="0"/>
                <wp:positionH relativeFrom="page">
                  <wp:posOffset>424815</wp:posOffset>
                </wp:positionH>
                <wp:positionV relativeFrom="page">
                  <wp:posOffset>6908800</wp:posOffset>
                </wp:positionV>
                <wp:extent cx="6879590" cy="2584450"/>
                <wp:effectExtent l="0" t="0" r="0" b="6350"/>
                <wp:wrapThrough wrapText="bothSides">
                  <wp:wrapPolygon edited="0">
                    <wp:start x="80" y="0"/>
                    <wp:lineTo x="80" y="21441"/>
                    <wp:lineTo x="21452" y="21441"/>
                    <wp:lineTo x="21452" y="0"/>
                    <wp:lineTo x="80" y="0"/>
                  </wp:wrapPolygon>
                </wp:wrapThrough>
                <wp:docPr id="57" name="Text Box 57"/>
                <wp:cNvGraphicFramePr/>
                <a:graphic xmlns:a="http://schemas.openxmlformats.org/drawingml/2006/main">
                  <a:graphicData uri="http://schemas.microsoft.com/office/word/2010/wordprocessingShape">
                    <wps:wsp>
                      <wps:cNvSpPr txBox="1"/>
                      <wps:spPr>
                        <a:xfrm>
                          <a:off x="0" y="0"/>
                          <a:ext cx="6879590" cy="25844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4BAE4F" w14:textId="77777777" w:rsidR="00D94E06" w:rsidRPr="006A7523" w:rsidRDefault="00D94E06" w:rsidP="00921C22">
                            <w:pPr>
                              <w:rPr>
                                <w:sz w:val="22"/>
                                <w:szCs w:val="22"/>
                              </w:rPr>
                            </w:pPr>
                            <w:r w:rsidRPr="006A7523">
                              <w:rPr>
                                <w:sz w:val="22"/>
                                <w:szCs w:val="22"/>
                              </w:rPr>
                              <w:t>Studies have shown that students do better when their parents are involved at their school.  Here are some ways to be involved:</w:t>
                            </w:r>
                          </w:p>
                          <w:p w14:paraId="6E6AC904" w14:textId="77777777" w:rsidR="00D94E06" w:rsidRPr="006A7523" w:rsidRDefault="00D94E06" w:rsidP="00921C22">
                            <w:pPr>
                              <w:rPr>
                                <w:sz w:val="22"/>
                                <w:szCs w:val="22"/>
                              </w:rPr>
                            </w:pPr>
                          </w:p>
                          <w:p w14:paraId="11AE80C3" w14:textId="77777777" w:rsidR="00D94E06" w:rsidRPr="006A7523" w:rsidRDefault="00D94E06" w:rsidP="00921C22">
                            <w:pPr>
                              <w:rPr>
                                <w:sz w:val="22"/>
                                <w:szCs w:val="22"/>
                              </w:rPr>
                            </w:pPr>
                            <w:r w:rsidRPr="006A7523">
                              <w:rPr>
                                <w:b/>
                                <w:sz w:val="22"/>
                                <w:szCs w:val="22"/>
                              </w:rPr>
                              <w:t>Make a Difference, Be a Volunteer!</w:t>
                            </w:r>
                            <w:r w:rsidRPr="006A7523">
                              <w:rPr>
                                <w:sz w:val="22"/>
                                <w:szCs w:val="22"/>
                              </w:rPr>
                              <w:t xml:space="preserve">  We need your help!  We encourage you to become a volunteer.  There are many ways you can make a difference in a student’s life.  You can work in the classroom,, make copies, or do projects at home.  Complete the Volunteer application located on the parent link at </w:t>
                            </w:r>
                            <w:hyperlink r:id="rId18" w:history="1">
                              <w:r w:rsidRPr="006A7523">
                                <w:rPr>
                                  <w:rStyle w:val="Hyperlink"/>
                                  <w:sz w:val="22"/>
                                  <w:szCs w:val="22"/>
                                </w:rPr>
                                <w:t>www.pasco.k12.fl.us</w:t>
                              </w:r>
                            </w:hyperlink>
                            <w:r w:rsidRPr="006A7523">
                              <w:rPr>
                                <w:sz w:val="22"/>
                                <w:szCs w:val="22"/>
                              </w:rPr>
                              <w:t xml:space="preserve"> or contact Patti Ream at 727-774-5809.</w:t>
                            </w:r>
                          </w:p>
                          <w:p w14:paraId="6E8E784D" w14:textId="77777777" w:rsidR="00D94E06" w:rsidRPr="006A7523" w:rsidRDefault="00D94E06" w:rsidP="00921C22">
                            <w:pPr>
                              <w:rPr>
                                <w:sz w:val="22"/>
                                <w:szCs w:val="22"/>
                              </w:rPr>
                            </w:pPr>
                          </w:p>
                          <w:p w14:paraId="6AAA1C67" w14:textId="77777777" w:rsidR="00D94E06" w:rsidRPr="006A7523" w:rsidRDefault="00D94E06" w:rsidP="00921C22">
                            <w:pPr>
                              <w:rPr>
                                <w:sz w:val="22"/>
                                <w:szCs w:val="22"/>
                              </w:rPr>
                            </w:pPr>
                            <w:r w:rsidRPr="006A7523">
                              <w:rPr>
                                <w:b/>
                                <w:sz w:val="22"/>
                                <w:szCs w:val="22"/>
                              </w:rPr>
                              <w:t>Join the Parent Teacher Organization (PTO).</w:t>
                            </w:r>
                            <w:r w:rsidRPr="006A7523">
                              <w:rPr>
                                <w:sz w:val="22"/>
                                <w:szCs w:val="22"/>
                              </w:rPr>
                              <w:t xml:space="preserve">  See the PTO Flyer for more information.</w:t>
                            </w:r>
                          </w:p>
                          <w:p w14:paraId="1B109421" w14:textId="77777777" w:rsidR="00D94E06" w:rsidRPr="006A7523" w:rsidRDefault="00D94E06" w:rsidP="00921C22">
                            <w:pPr>
                              <w:rPr>
                                <w:sz w:val="22"/>
                                <w:szCs w:val="22"/>
                              </w:rPr>
                            </w:pPr>
                          </w:p>
                          <w:p w14:paraId="660F815D" w14:textId="77777777" w:rsidR="00D94E06" w:rsidRDefault="00D94E06" w:rsidP="00921C22">
                            <w:r w:rsidRPr="004567CC">
                              <w:rPr>
                                <w:b/>
                              </w:rPr>
                              <w:t>Become a Substitute Teacher!</w:t>
                            </w:r>
                            <w:r>
                              <w:t xml:space="preserve">  Pasco County Public Schools are always looking for great substitute teachers.  Contact our Bookkeeper, Gail Kogelman, if your are interested in becoming a Substitute teacher!</w:t>
                            </w:r>
                          </w:p>
                          <w:p w14:paraId="7BE2C2A5" w14:textId="77777777" w:rsidR="00D94E06" w:rsidRDefault="00D94E06" w:rsidP="00921C22"/>
                          <w:p w14:paraId="4552296E" w14:textId="77777777" w:rsidR="00D94E06" w:rsidRDefault="00D94E06" w:rsidP="00921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9" type="#_x0000_t202" style="position:absolute;margin-left:33.45pt;margin-top:544pt;width:541.7pt;height:203.5pt;z-index:251691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cxtcCAAAh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" mv:complextextbox="1" filled="f" stroked="f">
                <v:textbox>
                  <w:txbxContent>
                    <w:p w14:paraId="2C4BAE4F" w14:textId="77777777" w:rsidR="00D94E06" w:rsidRPr="006A7523" w:rsidRDefault="00D94E06" w:rsidP="00921C22">
                      <w:pPr>
                        <w:rPr>
                          <w:sz w:val="22"/>
                          <w:szCs w:val="22"/>
                        </w:rPr>
                      </w:pPr>
                      <w:r w:rsidRPr="006A7523">
                        <w:rPr>
                          <w:sz w:val="22"/>
                          <w:szCs w:val="22"/>
                        </w:rPr>
                        <w:t>Studies have shown that students do better when their parents are involved at their school.  Here are some ways to be involved:</w:t>
                      </w:r>
                    </w:p>
                    <w:p w14:paraId="6E6AC904" w14:textId="77777777" w:rsidR="00D94E06" w:rsidRPr="006A7523" w:rsidRDefault="00D94E06" w:rsidP="00921C22">
                      <w:pPr>
                        <w:rPr>
                          <w:sz w:val="22"/>
                          <w:szCs w:val="22"/>
                        </w:rPr>
                      </w:pPr>
                    </w:p>
                    <w:p w14:paraId="11AE80C3" w14:textId="77777777" w:rsidR="00D94E06" w:rsidRPr="006A7523" w:rsidRDefault="00D94E06" w:rsidP="00921C22">
                      <w:pPr>
                        <w:rPr>
                          <w:sz w:val="22"/>
                          <w:szCs w:val="22"/>
                        </w:rPr>
                      </w:pPr>
                      <w:r w:rsidRPr="006A7523">
                        <w:rPr>
                          <w:b/>
                          <w:sz w:val="22"/>
                          <w:szCs w:val="22"/>
                        </w:rPr>
                        <w:t>Make a Difference, Be a Volunteer!</w:t>
                      </w:r>
                      <w:r w:rsidRPr="006A7523">
                        <w:rPr>
                          <w:sz w:val="22"/>
                          <w:szCs w:val="22"/>
                        </w:rPr>
                        <w:t xml:space="preserve">  We need your help!  We encourage you to become a volunteer.  There are many ways you can make a difference in a student’s life.  You can work in the classroom,, make copies, or do projects at home.  Complete the Volunteer application located on the parent link at </w:t>
                      </w:r>
                      <w:hyperlink r:id="rId19" w:history="1">
                        <w:r w:rsidRPr="006A7523">
                          <w:rPr>
                            <w:rStyle w:val="Hyperlink"/>
                            <w:sz w:val="22"/>
                            <w:szCs w:val="22"/>
                          </w:rPr>
                          <w:t>www.pasco.k12.fl.us</w:t>
                        </w:r>
                      </w:hyperlink>
                      <w:r w:rsidRPr="006A7523">
                        <w:rPr>
                          <w:sz w:val="22"/>
                          <w:szCs w:val="22"/>
                        </w:rPr>
                        <w:t xml:space="preserve"> or contact Patti Ream at 727-774-5809.</w:t>
                      </w:r>
                    </w:p>
                    <w:p w14:paraId="6E8E784D" w14:textId="77777777" w:rsidR="00D94E06" w:rsidRPr="006A7523" w:rsidRDefault="00D94E06" w:rsidP="00921C22">
                      <w:pPr>
                        <w:rPr>
                          <w:sz w:val="22"/>
                          <w:szCs w:val="22"/>
                        </w:rPr>
                      </w:pPr>
                    </w:p>
                    <w:p w14:paraId="6AAA1C67" w14:textId="77777777" w:rsidR="00D94E06" w:rsidRPr="006A7523" w:rsidRDefault="00D94E06" w:rsidP="00921C22">
                      <w:pPr>
                        <w:rPr>
                          <w:sz w:val="22"/>
                          <w:szCs w:val="22"/>
                        </w:rPr>
                      </w:pPr>
                      <w:r w:rsidRPr="006A7523">
                        <w:rPr>
                          <w:b/>
                          <w:sz w:val="22"/>
                          <w:szCs w:val="22"/>
                        </w:rPr>
                        <w:t>Join the Parent Teacher Organization (PTO).</w:t>
                      </w:r>
                      <w:r w:rsidRPr="006A7523">
                        <w:rPr>
                          <w:sz w:val="22"/>
                          <w:szCs w:val="22"/>
                        </w:rPr>
                        <w:t xml:space="preserve">  See the PTO Flyer for more information.</w:t>
                      </w:r>
                    </w:p>
                    <w:p w14:paraId="1B109421" w14:textId="77777777" w:rsidR="00D94E06" w:rsidRPr="006A7523" w:rsidRDefault="00D94E06" w:rsidP="00921C22">
                      <w:pPr>
                        <w:rPr>
                          <w:sz w:val="22"/>
                          <w:szCs w:val="22"/>
                        </w:rPr>
                      </w:pPr>
                    </w:p>
                    <w:p w14:paraId="660F815D" w14:textId="77777777" w:rsidR="00D94E06" w:rsidRDefault="00D94E06" w:rsidP="00921C22">
                      <w:r w:rsidRPr="004567CC">
                        <w:rPr>
                          <w:b/>
                        </w:rPr>
                        <w:t>Become a Substitute Teacher!</w:t>
                      </w:r>
                      <w:r>
                        <w:t xml:space="preserve">  Pasco County Public Schools are always looking for great substitute teachers.  Contact our Bookkeeper, Gail Kogelman, if your are interested in becoming a Substitute teacher!</w:t>
                      </w:r>
                    </w:p>
                    <w:p w14:paraId="7BE2C2A5" w14:textId="77777777" w:rsidR="00D94E06" w:rsidRDefault="00D94E06" w:rsidP="00921C22"/>
                    <w:p w14:paraId="4552296E" w14:textId="77777777" w:rsidR="00D94E06" w:rsidRDefault="00D94E06" w:rsidP="00921C22"/>
                  </w:txbxContent>
                </v:textbox>
                <w10:wrap type="through" anchorx="page" anchory="page"/>
              </v:shape>
            </w:pict>
          </mc:Fallback>
        </mc:AlternateContent>
      </w:r>
      <w:r w:rsidR="00921C22">
        <w:rPr>
          <w:noProof/>
        </w:rPr>
        <mc:AlternateContent>
          <mc:Choice Requires="wps">
            <w:drawing>
              <wp:anchor distT="0" distB="0" distL="114300" distR="114300" simplePos="0" relativeHeight="251694219" behindDoc="0" locked="0" layoutInCell="1" allowOverlap="1" wp14:anchorId="10C12024" wp14:editId="1AE7D4FA">
                <wp:simplePos x="0" y="0"/>
                <wp:positionH relativeFrom="page">
                  <wp:posOffset>1875790</wp:posOffset>
                </wp:positionH>
                <wp:positionV relativeFrom="page">
                  <wp:posOffset>6261100</wp:posOffset>
                </wp:positionV>
                <wp:extent cx="4305300" cy="554990"/>
                <wp:effectExtent l="0" t="0" r="0" b="3810"/>
                <wp:wrapTight wrapText="bothSides">
                  <wp:wrapPolygon edited="0">
                    <wp:start x="127" y="0"/>
                    <wp:lineTo x="127" y="20760"/>
                    <wp:lineTo x="21281" y="2076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A8D814" w14:textId="77777777" w:rsidR="00D94E06" w:rsidRPr="00B047B0" w:rsidRDefault="00D94E06" w:rsidP="00921C22">
                            <w:pPr>
                              <w:pStyle w:val="Heading1"/>
                            </w:pPr>
                            <w:r>
                              <w:t>Ways to Get Involved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0" type="#_x0000_t202" style="position:absolute;margin-left:147.7pt;margin-top:493pt;width:339pt;height:43.7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AUvkCAABZ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" filled="f" stroked="f">
                <v:textbox inset=",0,,0">
                  <w:txbxContent>
                    <w:p w14:paraId="77A8D814" w14:textId="77777777" w:rsidR="00D94E06" w:rsidRPr="00B047B0" w:rsidRDefault="00D94E06" w:rsidP="00921C22">
                      <w:pPr>
                        <w:pStyle w:val="Heading1"/>
                      </w:pPr>
                      <w:r>
                        <w:t>Ways to Get Involved</w:t>
                      </w:r>
                    </w:p>
                  </w:txbxContent>
                </v:textbox>
                <w10:wrap type="tight" anchorx="page" anchory="page"/>
              </v:shape>
            </w:pict>
          </mc:Fallback>
        </mc:AlternateContent>
      </w:r>
      <w:r w:rsidR="00921C22">
        <w:rPr>
          <w:noProof/>
        </w:rPr>
        <mc:AlternateContent>
          <mc:Choice Requires="wps">
            <w:drawing>
              <wp:anchor distT="0" distB="0" distL="114300" distR="114300" simplePos="0" relativeHeight="251692171" behindDoc="0" locked="0" layoutInCell="1" allowOverlap="1" wp14:anchorId="3AD7F82C" wp14:editId="4AE23677">
                <wp:simplePos x="0" y="0"/>
                <wp:positionH relativeFrom="page">
                  <wp:posOffset>2108200</wp:posOffset>
                </wp:positionH>
                <wp:positionV relativeFrom="page">
                  <wp:posOffset>6261100</wp:posOffset>
                </wp:positionV>
                <wp:extent cx="3721100" cy="647700"/>
                <wp:effectExtent l="0" t="0" r="0" b="12700"/>
                <wp:wrapThrough wrapText="bothSides">
                  <wp:wrapPolygon edited="0">
                    <wp:start x="147" y="0"/>
                    <wp:lineTo x="147" y="21176"/>
                    <wp:lineTo x="21231" y="21176"/>
                    <wp:lineTo x="21231" y="0"/>
                    <wp:lineTo x="147" y="0"/>
                  </wp:wrapPolygon>
                </wp:wrapThrough>
                <wp:docPr id="129" name="Text Box 129"/>
                <wp:cNvGraphicFramePr/>
                <a:graphic xmlns:a="http://schemas.openxmlformats.org/drawingml/2006/main">
                  <a:graphicData uri="http://schemas.microsoft.com/office/word/2010/wordprocessingShape">
                    <wps:wsp>
                      <wps:cNvSpPr txBox="1"/>
                      <wps:spPr>
                        <a:xfrm>
                          <a:off x="0" y="0"/>
                          <a:ext cx="372110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928D77" w14:textId="77777777" w:rsidR="00D94E06" w:rsidRDefault="00D9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51" type="#_x0000_t202" style="position:absolute;margin-left:166pt;margin-top:493pt;width:293pt;height:51pt;z-index:2516921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e5PNQCAAAi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" mv:complextextbox="1" filled="f" stroked="f">
                <v:textbox>
                  <w:txbxContent>
                    <w:p w14:paraId="00928D77" w14:textId="77777777" w:rsidR="00D94E06" w:rsidRDefault="00D94E06"/>
                  </w:txbxContent>
                </v:textbox>
                <w10:wrap type="through" anchorx="page" anchory="page"/>
              </v:shape>
            </w:pict>
          </mc:Fallback>
        </mc:AlternateContent>
      </w:r>
      <w:r w:rsidR="004156AC">
        <w:rPr>
          <w:noProof/>
        </w:rPr>
        <mc:AlternateContent>
          <mc:Choice Requires="wpg">
            <w:drawing>
              <wp:anchor distT="0" distB="0" distL="114300" distR="114300" simplePos="0" relativeHeight="251689099" behindDoc="0" locked="0" layoutInCell="1" allowOverlap="1" wp14:anchorId="77E784E5" wp14:editId="6A412552">
                <wp:simplePos x="0" y="0"/>
                <wp:positionH relativeFrom="page">
                  <wp:posOffset>530225</wp:posOffset>
                </wp:positionH>
                <wp:positionV relativeFrom="page">
                  <wp:posOffset>6134100</wp:posOffset>
                </wp:positionV>
                <wp:extent cx="6774180" cy="3558540"/>
                <wp:effectExtent l="0" t="0" r="0" b="0"/>
                <wp:wrapThrough wrapText="bothSides">
                  <wp:wrapPolygon edited="0">
                    <wp:start x="81" y="0"/>
                    <wp:lineTo x="81" y="21430"/>
                    <wp:lineTo x="21462" y="21430"/>
                    <wp:lineTo x="21462" y="0"/>
                    <wp:lineTo x="81" y="0"/>
                  </wp:wrapPolygon>
                </wp:wrapThrough>
                <wp:docPr id="55" name="Group 55"/>
                <wp:cNvGraphicFramePr/>
                <a:graphic xmlns:a="http://schemas.openxmlformats.org/drawingml/2006/main">
                  <a:graphicData uri="http://schemas.microsoft.com/office/word/2010/wordprocessingGroup">
                    <wpg:wgp>
                      <wpg:cNvGrpSpPr/>
                      <wpg:grpSpPr>
                        <a:xfrm>
                          <a:off x="0" y="0"/>
                          <a:ext cx="6774180" cy="3558540"/>
                          <a:chOff x="0" y="0"/>
                          <a:chExt cx="6774180" cy="3558540"/>
                        </a:xfrm>
                        <a:extLst>
                          <a:ext uri="{0CCBE362-F206-4b92-989A-16890622DB6E}">
                            <ma14:wrappingTextBoxFlag xmlns:ma14="http://schemas.microsoft.com/office/mac/drawingml/2011/main" val="1"/>
                          </a:ext>
                        </a:extLst>
                      </wpg:grpSpPr>
                      <wps:wsp>
                        <wps:cNvPr id="128" name="Text Box 128"/>
                        <wps:cNvSpPr txBox="1"/>
                        <wps:spPr>
                          <a:xfrm>
                            <a:off x="0" y="0"/>
                            <a:ext cx="6774180" cy="3558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1440" y="45720"/>
                            <a:ext cx="1164590" cy="177165"/>
                          </a:xfrm>
                          <a:prstGeom prst="rect">
                            <a:avLst/>
                          </a:prstGeom>
                          <a:noFill/>
                          <a:ln>
                            <a:noFill/>
                          </a:ln>
                          <a:effectLst/>
                          <a:extLst>
                            <a:ext uri="{C572A759-6A51-4108-AA02-DFA0A04FC94B}">
                              <ma14:wrappingTextBoxFlag xmlns:ma14="http://schemas.microsoft.com/office/mac/drawingml/2011/main"/>
                            </a:ext>
                          </a:extLst>
                        </wps:spPr>
                        <wps:txbx>
                          <w:txbxContent>
                            <w:p w14:paraId="796107D3" w14:textId="77777777" w:rsidR="00D94E06" w:rsidRDefault="00D94E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5" o:spid="_x0000_s1052" style="position:absolute;margin-left:41.75pt;margin-top:483pt;width:533.4pt;height:280.2pt;z-index:251689099;mso-position-horizontal-relative:page;mso-position-vertical-relative:page" coordsize="6774180,3558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" mv:complextextbox="1">
                <v:shape id="Text Box 128" o:spid="_x0000_s1053" type="#_x0000_t202" style="position:absolute;width:6774180;height:3558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nYZxQAA&#10;ANwAAAAPAAAAZHJzL2Rvd25yZXYueG1sRI8xb8JADIX3SvyHk5G6lQsMbRQ4EKAWMYDaAgOjlTNJ&#10;RM4X5Q4S/n09IHWz9Z7f+zxb9K5Wd2pD5dnAeJSAIs69rbgwcDp+vaWgQkS2WHsmAw8KsJgPXmaY&#10;Wd/xL90PsVASwiFDA2WMTaZ1yEtyGEa+IRbt4luHUda20LbFTsJdrSdJ8q4dViwNJTa0Lim/Hm7O&#10;AO16d9ynH5/xe3XZJOf0p9vZwpjXYb+cgorUx3/z83prBX8itPKMTK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idhnFAAAA3AAAAA8AAAAAAAAAAAAAAAAAlwIAAGRycy9k&#10;b3ducmV2LnhtbFBLBQYAAAAABAAEAPUAAACJAwAAAAA=&#10;" mv:complextextbox="1" filled="f" stroked="f"/>
                <v:shape id="Text Box 54" o:spid="_x0000_s1054" type="#_x0000_t202" style="position:absolute;left:91440;top:45720;width:11645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w:p w14:paraId="796107D3" w14:textId="77777777" w:rsidR="00D94E06" w:rsidRDefault="00D94E06"/>
                    </w:txbxContent>
                  </v:textbox>
                </v:shape>
                <w10:wrap type="through" anchorx="page" anchory="page"/>
              </v:group>
            </w:pict>
          </mc:Fallback>
        </mc:AlternateContent>
      </w:r>
      <w:r w:rsidR="00385D71">
        <w:rPr>
          <w:noProof/>
        </w:rPr>
        <mc:AlternateContent>
          <mc:Choice Requires="wps">
            <w:drawing>
              <wp:anchor distT="0" distB="0" distL="114300" distR="114300" simplePos="0" relativeHeight="251658311" behindDoc="0" locked="0" layoutInCell="1" allowOverlap="1" wp14:anchorId="76BDE4B0" wp14:editId="318A31E4">
                <wp:simplePos x="0" y="0"/>
                <wp:positionH relativeFrom="page">
                  <wp:posOffset>548640</wp:posOffset>
                </wp:positionH>
                <wp:positionV relativeFrom="page">
                  <wp:posOffset>6059170</wp:posOffset>
                </wp:positionV>
                <wp:extent cx="6680200" cy="0"/>
                <wp:effectExtent l="0" t="0" r="2540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477.1pt" to="569.2pt,47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" strokecolor="#ad0202 [3215]" strokeweight="1pt">
                <v:shadow opacity="22938f" mv:blur="38100f" offset="0,2pt"/>
                <w10:wrap anchorx="page" anchory="page"/>
              </v:line>
            </w:pict>
          </mc:Fallback>
        </mc:AlternateContent>
      </w:r>
      <w:r w:rsidR="0036037E">
        <w:rPr>
          <w:noProof/>
        </w:rPr>
        <mc:AlternateContent>
          <mc:Choice Requires="wps">
            <w:drawing>
              <wp:anchor distT="0" distB="0" distL="114300" distR="114300" simplePos="0" relativeHeight="251667595" behindDoc="0" locked="0" layoutInCell="1" allowOverlap="1" wp14:anchorId="50DED64E" wp14:editId="2C6508C3">
                <wp:simplePos x="0" y="0"/>
                <wp:positionH relativeFrom="page">
                  <wp:posOffset>462280</wp:posOffset>
                </wp:positionH>
                <wp:positionV relativeFrom="page">
                  <wp:posOffset>2933700</wp:posOffset>
                </wp:positionV>
                <wp:extent cx="3464560" cy="3060700"/>
                <wp:effectExtent l="0" t="0" r="0" b="12700"/>
                <wp:wrapThrough wrapText="bothSides">
                  <wp:wrapPolygon edited="0">
                    <wp:start x="158" y="0"/>
                    <wp:lineTo x="158" y="21510"/>
                    <wp:lineTo x="21220" y="21510"/>
                    <wp:lineTo x="21220" y="0"/>
                    <wp:lineTo x="158" y="0"/>
                  </wp:wrapPolygon>
                </wp:wrapThrough>
                <wp:docPr id="104" name="Text Box 104"/>
                <wp:cNvGraphicFramePr/>
                <a:graphic xmlns:a="http://schemas.openxmlformats.org/drawingml/2006/main">
                  <a:graphicData uri="http://schemas.microsoft.com/office/word/2010/wordprocessingShape">
                    <wps:wsp>
                      <wps:cNvSpPr txBox="1"/>
                      <wps:spPr>
                        <a:xfrm>
                          <a:off x="0" y="0"/>
                          <a:ext cx="3464560" cy="306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514BFC" w14:textId="7B903D0A" w:rsidR="00D94E06" w:rsidRDefault="00D94E06">
                            <w:r>
                              <w:t>You have the right to know the professional qualifications of the educators who instruct your child.  Federal law allows you to obtain certain information in a timely manner about your child’s classroom teachers and instructional assistants/paraprofessionals.  You have the right to ask for the following information about each of your child’s teachers and instructional assistants/paraprofessioanls:</w:t>
                            </w:r>
                          </w:p>
                          <w:p w14:paraId="48FBB65F" w14:textId="77777777" w:rsidR="00D94E06" w:rsidRDefault="00D94E06"/>
                          <w:p w14:paraId="6782A35D" w14:textId="5445F0ED" w:rsidR="00D94E06" w:rsidRDefault="00D94E06" w:rsidP="00343141">
                            <w:pPr>
                              <w:pStyle w:val="ListParagraph"/>
                              <w:numPr>
                                <w:ilvl w:val="0"/>
                                <w:numId w:val="4"/>
                              </w:numPr>
                            </w:pPr>
                            <w:r>
                              <w:t xml:space="preserve">The teacher’s Florida certification area(s) and, </w:t>
                            </w:r>
                          </w:p>
                          <w:p w14:paraId="41C2410A" w14:textId="6BDC8172" w:rsidR="00D94E06" w:rsidRDefault="00D94E06" w:rsidP="00343141">
                            <w:pPr>
                              <w:pStyle w:val="ListParagraph"/>
                            </w:pPr>
                            <w:r>
                              <w:t>* If the teacher is teaching infield, or</w:t>
                            </w:r>
                          </w:p>
                          <w:p w14:paraId="1E19EE7A" w14:textId="24AB7EE0" w:rsidR="00D94E06" w:rsidRDefault="00D94E06" w:rsidP="00343141">
                            <w:pPr>
                              <w:pStyle w:val="ListParagraph"/>
                            </w:pPr>
                            <w:r>
                              <w:t>* if the teacher is qualified infield according to the District School Board of Pasco County.</w:t>
                            </w:r>
                          </w:p>
                          <w:p w14:paraId="3AD59359" w14:textId="53964EFC" w:rsidR="00D94E06" w:rsidRDefault="00D94E06" w:rsidP="00FD0F4C">
                            <w:r>
                              <w:t xml:space="preserve">      </w:t>
                            </w:r>
                          </w:p>
                          <w:p w14:paraId="3CD7464B" w14:textId="77777777" w:rsidR="00D94E06" w:rsidRDefault="00D94E06" w:rsidP="00343141"/>
                          <w:p w14:paraId="5F3F4EE6" w14:textId="77777777" w:rsidR="00D94E06" w:rsidRDefault="00D94E06" w:rsidP="00343141">
                            <w:pPr>
                              <w:pStyle w:val="ListParagraph"/>
                            </w:pPr>
                          </w:p>
                          <w:p w14:paraId="1AC2C392" w14:textId="77777777" w:rsidR="00D94E06" w:rsidRDefault="00D94E06" w:rsidP="00343141">
                            <w:pPr>
                              <w:pStyle w:val="ListParagraph"/>
                            </w:pPr>
                          </w:p>
                          <w:p w14:paraId="30FC6F1C" w14:textId="77777777" w:rsidR="00D94E06" w:rsidRDefault="00D94E06" w:rsidP="00343141">
                            <w:pPr>
                              <w:pStyle w:val="ListParagraph"/>
                            </w:pPr>
                          </w:p>
                          <w:p w14:paraId="6D641B70" w14:textId="77777777" w:rsidR="00D94E06" w:rsidRDefault="00D94E06" w:rsidP="00343141">
                            <w:pPr>
                              <w:pStyle w:val="ListParagraph"/>
                            </w:pPr>
                          </w:p>
                          <w:p w14:paraId="347D88AE" w14:textId="2821BA7F" w:rsidR="00D94E06" w:rsidRDefault="00D94E06" w:rsidP="00343141">
                            <w:r>
                              <w:t xml:space="preserve">  </w:t>
                            </w:r>
                          </w:p>
                          <w:p w14:paraId="4EF151C1" w14:textId="77777777" w:rsidR="00D94E06" w:rsidRDefault="00D94E06" w:rsidP="00343141">
                            <w:pPr>
                              <w:pStyle w:val="ListParagraph"/>
                            </w:pPr>
                          </w:p>
                          <w:p w14:paraId="055EE608" w14:textId="77777777" w:rsidR="00D94E06" w:rsidRDefault="00D94E06" w:rsidP="0034314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 o:spid="_x0000_s1055" type="#_x0000_t202" style="position:absolute;margin-left:36.4pt;margin-top:231pt;width:272.8pt;height:241pt;z-index:2516675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rEmNYCAAAj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" mv:complextextbox="1" filled="f" stroked="f">
                <v:textbox>
                  <w:txbxContent>
                    <w:p w14:paraId="42514BFC" w14:textId="7B903D0A" w:rsidR="00D94E06" w:rsidRDefault="00D94E06">
                      <w:r>
                        <w:t>You have the right to know the professional qualifications of the educators who instruct your child.  Federal law allows you to obtain certain information in a timely manner about your child’s classroom teachers and instructional assistants/paraprofessionals.  You have the right to ask for the following information about each of your child’s teachers and instructional assistants/paraprofessioanls:</w:t>
                      </w:r>
                    </w:p>
                    <w:p w14:paraId="48FBB65F" w14:textId="77777777" w:rsidR="00D94E06" w:rsidRDefault="00D94E06"/>
                    <w:p w14:paraId="6782A35D" w14:textId="5445F0ED" w:rsidR="00D94E06" w:rsidRDefault="00D94E06" w:rsidP="00343141">
                      <w:pPr>
                        <w:pStyle w:val="ListParagraph"/>
                        <w:numPr>
                          <w:ilvl w:val="0"/>
                          <w:numId w:val="4"/>
                        </w:numPr>
                      </w:pPr>
                      <w:r>
                        <w:t xml:space="preserve">The teacher’s Florida certification area(s) and, </w:t>
                      </w:r>
                    </w:p>
                    <w:p w14:paraId="41C2410A" w14:textId="6BDC8172" w:rsidR="00D94E06" w:rsidRDefault="00D94E06" w:rsidP="00343141">
                      <w:pPr>
                        <w:pStyle w:val="ListParagraph"/>
                      </w:pPr>
                      <w:r>
                        <w:t>* If the teacher is teaching infield, or</w:t>
                      </w:r>
                    </w:p>
                    <w:p w14:paraId="1E19EE7A" w14:textId="24AB7EE0" w:rsidR="00D94E06" w:rsidRDefault="00D94E06" w:rsidP="00343141">
                      <w:pPr>
                        <w:pStyle w:val="ListParagraph"/>
                      </w:pPr>
                      <w:r>
                        <w:t>* if the teacher is qualified infield according to the District School Board of Pasco County.</w:t>
                      </w:r>
                    </w:p>
                    <w:p w14:paraId="3AD59359" w14:textId="53964EFC" w:rsidR="00D94E06" w:rsidRDefault="00D94E06" w:rsidP="00FD0F4C">
                      <w:r>
                        <w:t xml:space="preserve">      </w:t>
                      </w:r>
                    </w:p>
                    <w:p w14:paraId="3CD7464B" w14:textId="77777777" w:rsidR="00D94E06" w:rsidRDefault="00D94E06" w:rsidP="00343141"/>
                    <w:p w14:paraId="5F3F4EE6" w14:textId="77777777" w:rsidR="00D94E06" w:rsidRDefault="00D94E06" w:rsidP="00343141">
                      <w:pPr>
                        <w:pStyle w:val="ListParagraph"/>
                      </w:pPr>
                    </w:p>
                    <w:p w14:paraId="1AC2C392" w14:textId="77777777" w:rsidR="00D94E06" w:rsidRDefault="00D94E06" w:rsidP="00343141">
                      <w:pPr>
                        <w:pStyle w:val="ListParagraph"/>
                      </w:pPr>
                    </w:p>
                    <w:p w14:paraId="30FC6F1C" w14:textId="77777777" w:rsidR="00D94E06" w:rsidRDefault="00D94E06" w:rsidP="00343141">
                      <w:pPr>
                        <w:pStyle w:val="ListParagraph"/>
                      </w:pPr>
                    </w:p>
                    <w:p w14:paraId="6D641B70" w14:textId="77777777" w:rsidR="00D94E06" w:rsidRDefault="00D94E06" w:rsidP="00343141">
                      <w:pPr>
                        <w:pStyle w:val="ListParagraph"/>
                      </w:pPr>
                    </w:p>
                    <w:p w14:paraId="347D88AE" w14:textId="2821BA7F" w:rsidR="00D94E06" w:rsidRDefault="00D94E06" w:rsidP="00343141">
                      <w:r>
                        <w:t xml:space="preserve">  </w:t>
                      </w:r>
                    </w:p>
                    <w:p w14:paraId="4EF151C1" w14:textId="77777777" w:rsidR="00D94E06" w:rsidRDefault="00D94E06" w:rsidP="00343141">
                      <w:pPr>
                        <w:pStyle w:val="ListParagraph"/>
                      </w:pPr>
                    </w:p>
                    <w:p w14:paraId="055EE608" w14:textId="77777777" w:rsidR="00D94E06" w:rsidRDefault="00D94E06" w:rsidP="00343141">
                      <w:pPr>
                        <w:pStyle w:val="ListParagraph"/>
                      </w:pPr>
                    </w:p>
                  </w:txbxContent>
                </v:textbox>
                <w10:wrap type="through" anchorx="page" anchory="page"/>
              </v:shape>
            </w:pict>
          </mc:Fallback>
        </mc:AlternateContent>
      </w:r>
      <w:r w:rsidR="0036037E">
        <w:rPr>
          <w:noProof/>
        </w:rPr>
        <mc:AlternateContent>
          <mc:Choice Requires="wps">
            <w:drawing>
              <wp:anchor distT="0" distB="0" distL="114300" distR="114300" simplePos="0" relativeHeight="251658326" behindDoc="0" locked="0" layoutInCell="1" allowOverlap="1" wp14:anchorId="4B072CE3" wp14:editId="3B0DE4F3">
                <wp:simplePos x="0" y="0"/>
                <wp:positionH relativeFrom="page">
                  <wp:posOffset>3977640</wp:posOffset>
                </wp:positionH>
                <wp:positionV relativeFrom="page">
                  <wp:posOffset>2933700</wp:posOffset>
                </wp:positionV>
                <wp:extent cx="3291840" cy="2463800"/>
                <wp:effectExtent l="0" t="0" r="0" b="0"/>
                <wp:wrapTight wrapText="bothSides">
                  <wp:wrapPolygon edited="0">
                    <wp:start x="167" y="0"/>
                    <wp:lineTo x="167" y="21377"/>
                    <wp:lineTo x="21167" y="21377"/>
                    <wp:lineTo x="21167" y="0"/>
                    <wp:lineTo x="167"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8610C1D" w14:textId="20E5067F" w:rsidR="00D94E06" w:rsidRDefault="00D94E06" w:rsidP="00FD0F4C">
                            <w:r>
                              <w:t xml:space="preserve">2.  The teacher’s college degree(s) and area of study. </w:t>
                            </w:r>
                          </w:p>
                          <w:p w14:paraId="53B41795" w14:textId="34725D3A" w:rsidR="00D94E06" w:rsidRDefault="00D94E06" w:rsidP="00FD0F4C">
                            <w:r>
                              <w:t xml:space="preserve">     </w:t>
                            </w:r>
                          </w:p>
                          <w:p w14:paraId="0C768FB3" w14:textId="4218FD24" w:rsidR="00D94E06" w:rsidRDefault="00D94E06" w:rsidP="00FD0F4C">
                            <w:pPr>
                              <w:pStyle w:val="BodyText"/>
                              <w:spacing w:line="240" w:lineRule="auto"/>
                            </w:pPr>
                            <w:r>
                              <w:t>3.  The teacher’s advanced college degree(s) and area of study.</w:t>
                            </w:r>
                          </w:p>
                          <w:p w14:paraId="547B7717" w14:textId="377552B1" w:rsidR="00D94E06" w:rsidRDefault="00D94E06" w:rsidP="00FD0F4C">
                            <w:pPr>
                              <w:pStyle w:val="BodyText"/>
                              <w:spacing w:line="240" w:lineRule="auto"/>
                            </w:pPr>
                            <w:r>
                              <w:t>4.  The qualifications of any instructional assistant/paraprofessionals who provide services to your child.</w:t>
                            </w:r>
                          </w:p>
                          <w:p w14:paraId="2AF2166F" w14:textId="063FF00C" w:rsidR="00D94E06" w:rsidRDefault="00D94E06" w:rsidP="00FD0F4C">
                            <w:pPr>
                              <w:pStyle w:val="BodyText"/>
                              <w:spacing w:line="240" w:lineRule="auto"/>
                            </w:pPr>
                            <w:r>
                              <w:t>If you would like to receive any of this information, please send a written request to George Papaemanuel (Mr. Papa), Principal.</w:t>
                            </w:r>
                          </w:p>
                          <w:p w14:paraId="3ACA1853" w14:textId="2D3B37E7" w:rsidR="00D94E06" w:rsidRDefault="00D94E06" w:rsidP="00343141">
                            <w:pPr>
                              <w:pStyle w:val="BodyText"/>
                              <w:spacing w:line="240" w:lineRule="auto"/>
                              <w:ind w:left="420"/>
                            </w:pPr>
                          </w:p>
                          <w:p w14:paraId="51478937" w14:textId="6C52AD2A" w:rsidR="00D94E06" w:rsidRPr="00CA47DA" w:rsidRDefault="00D94E06" w:rsidP="00343141">
                            <w:pPr>
                              <w:pStyle w:val="BodyText"/>
                              <w:spacing w:line="240" w:lineRule="auto"/>
                            </w:pP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margin-left:313.2pt;margin-top:231pt;width:259.2pt;height:19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" mv:complextextbox="1" filled="f" stroked="f">
                <v:textbox inset=",0,,0">
                  <w:txbxContent>
                    <w:p w14:paraId="48610C1D" w14:textId="20E5067F" w:rsidR="00D94E06" w:rsidRDefault="00D94E06" w:rsidP="00FD0F4C">
                      <w:r>
                        <w:t xml:space="preserve">2.  The teacher’s college degree(s) and area of study. </w:t>
                      </w:r>
                    </w:p>
                    <w:p w14:paraId="53B41795" w14:textId="34725D3A" w:rsidR="00D94E06" w:rsidRDefault="00D94E06" w:rsidP="00FD0F4C">
                      <w:r>
                        <w:t xml:space="preserve">     </w:t>
                      </w:r>
                    </w:p>
                    <w:p w14:paraId="0C768FB3" w14:textId="4218FD24" w:rsidR="00D94E06" w:rsidRDefault="00D94E06" w:rsidP="00FD0F4C">
                      <w:pPr>
                        <w:pStyle w:val="BodyText"/>
                        <w:spacing w:line="240" w:lineRule="auto"/>
                      </w:pPr>
                      <w:r>
                        <w:t>3.  The teacher’s advanced college degree(s) and area of study.</w:t>
                      </w:r>
                    </w:p>
                    <w:p w14:paraId="547B7717" w14:textId="377552B1" w:rsidR="00D94E06" w:rsidRDefault="00D94E06" w:rsidP="00FD0F4C">
                      <w:pPr>
                        <w:pStyle w:val="BodyText"/>
                        <w:spacing w:line="240" w:lineRule="auto"/>
                      </w:pPr>
                      <w:r>
                        <w:t>4.  The qualifications of any instructional assistant/paraprofessionals who provide services to your child.</w:t>
                      </w:r>
                    </w:p>
                    <w:p w14:paraId="2AF2166F" w14:textId="063FF00C" w:rsidR="00D94E06" w:rsidRDefault="00D94E06" w:rsidP="00FD0F4C">
                      <w:pPr>
                        <w:pStyle w:val="BodyText"/>
                        <w:spacing w:line="240" w:lineRule="auto"/>
                      </w:pPr>
                      <w:r>
                        <w:t>If you would like to receive any of this information, please send a written request to George Papaemanuel (Mr. Papa), Principal.</w:t>
                      </w:r>
                    </w:p>
                    <w:p w14:paraId="3ACA1853" w14:textId="2D3B37E7" w:rsidR="00D94E06" w:rsidRDefault="00D94E06" w:rsidP="00343141">
                      <w:pPr>
                        <w:pStyle w:val="BodyText"/>
                        <w:spacing w:line="240" w:lineRule="auto"/>
                        <w:ind w:left="420"/>
                      </w:pPr>
                    </w:p>
                    <w:p w14:paraId="51478937" w14:textId="6C52AD2A" w:rsidR="00D94E06" w:rsidRPr="00CA47DA" w:rsidRDefault="00D94E06" w:rsidP="00343141">
                      <w:pPr>
                        <w:pStyle w:val="BodyText"/>
                        <w:spacing w:line="240" w:lineRule="auto"/>
                      </w:pPr>
                      <w:r>
                        <w:t xml:space="preserve">      </w:t>
                      </w:r>
                    </w:p>
                  </w:txbxContent>
                </v:textbox>
                <w10:wrap type="tight" anchorx="page" anchory="page"/>
              </v:shape>
            </w:pict>
          </mc:Fallback>
        </mc:AlternateContent>
      </w:r>
      <w:r w:rsidR="0036037E">
        <w:rPr>
          <w:noProof/>
        </w:rPr>
        <mc:AlternateContent>
          <mc:Choice Requires="wps">
            <w:drawing>
              <wp:anchor distT="0" distB="0" distL="114300" distR="114300" simplePos="0" relativeHeight="251658324" behindDoc="0" locked="0" layoutInCell="1" allowOverlap="1" wp14:anchorId="7CB0D27D" wp14:editId="1F151C64">
                <wp:simplePos x="0" y="0"/>
                <wp:positionH relativeFrom="page">
                  <wp:posOffset>462280</wp:posOffset>
                </wp:positionH>
                <wp:positionV relativeFrom="page">
                  <wp:posOffset>2500630</wp:posOffset>
                </wp:positionV>
                <wp:extent cx="6766560" cy="433070"/>
                <wp:effectExtent l="0" t="0" r="0" b="24130"/>
                <wp:wrapTight wrapText="bothSides">
                  <wp:wrapPolygon edited="0">
                    <wp:start x="81" y="0"/>
                    <wp:lineTo x="81" y="21537"/>
                    <wp:lineTo x="21405" y="21537"/>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764454" w14:textId="5BCCF683" w:rsidR="00D94E06" w:rsidRPr="00CA47DA" w:rsidRDefault="00D94E06" w:rsidP="00114DB4">
                            <w:pPr>
                              <w:pStyle w:val="Heading1"/>
                            </w:pPr>
                            <w:r>
                              <w:t>Parent Right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margin-left:36.4pt;margin-top:196.9pt;width:532.8pt;height:34.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hoa/kCAABX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" filled="f" stroked="f">
                <v:textbox inset=",0,,0">
                  <w:txbxContent>
                    <w:p w14:paraId="21764454" w14:textId="5BCCF683" w:rsidR="00D94E06" w:rsidRPr="00CA47DA" w:rsidRDefault="00D94E06" w:rsidP="00114DB4">
                      <w:pPr>
                        <w:pStyle w:val="Heading1"/>
                      </w:pPr>
                      <w:r>
                        <w:t>Parent Right to Know</w:t>
                      </w:r>
                    </w:p>
                  </w:txbxContent>
                </v:textbox>
                <w10:wrap type="tight" anchorx="page" anchory="page"/>
              </v:shape>
            </w:pict>
          </mc:Fallback>
        </mc:AlternateContent>
      </w:r>
      <w:r w:rsidR="0036037E">
        <w:rPr>
          <w:noProof/>
        </w:rPr>
        <w:drawing>
          <wp:anchor distT="0" distB="0" distL="118745" distR="118745" simplePos="0" relativeHeight="251670667" behindDoc="0" locked="0" layoutInCell="0" allowOverlap="1" wp14:anchorId="014D3F8E" wp14:editId="659B4462">
            <wp:simplePos x="0" y="0"/>
            <wp:positionH relativeFrom="page">
              <wp:posOffset>5154295</wp:posOffset>
            </wp:positionH>
            <wp:positionV relativeFrom="page">
              <wp:posOffset>681990</wp:posOffset>
            </wp:positionV>
            <wp:extent cx="2150110" cy="1612900"/>
            <wp:effectExtent l="355600" t="457200" r="389890" b="495300"/>
            <wp:wrapTight wrapText="bothSides">
              <wp:wrapPolygon edited="0">
                <wp:start x="-1499" y="-1286"/>
                <wp:lineTo x="-2767" y="45"/>
                <wp:lineTo x="-1385" y="5166"/>
                <wp:lineTo x="-2825" y="5857"/>
                <wp:lineTo x="-1443" y="10979"/>
                <wp:lineTo x="-2884" y="11669"/>
                <wp:lineTo x="-1502" y="16791"/>
                <wp:lineTo x="-2702" y="17366"/>
                <wp:lineTo x="-1320" y="22488"/>
                <wp:lineTo x="8706" y="23463"/>
                <wp:lineTo x="20653" y="23517"/>
                <wp:lineTo x="21065" y="24042"/>
                <wp:lineTo x="22986" y="23121"/>
                <wp:lineTo x="22807" y="-653"/>
                <wp:lineTo x="22356" y="-3328"/>
                <wp:lineTo x="17343" y="-3816"/>
                <wp:lineTo x="13021" y="-1743"/>
                <wp:lineTo x="11639" y="-6864"/>
                <wp:lineTo x="182" y="-2092"/>
                <wp:lineTo x="-1499" y="-1286"/>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187309">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36037E">
        <w:rPr>
          <w:noProof/>
        </w:rPr>
        <w:drawing>
          <wp:anchor distT="0" distB="0" distL="118745" distR="118745" simplePos="0" relativeHeight="251672715" behindDoc="0" locked="0" layoutInCell="0" allowOverlap="1" wp14:anchorId="0E828C9F" wp14:editId="430ADCAE">
            <wp:simplePos x="0" y="0"/>
            <wp:positionH relativeFrom="page">
              <wp:posOffset>530225</wp:posOffset>
            </wp:positionH>
            <wp:positionV relativeFrom="page">
              <wp:posOffset>585470</wp:posOffset>
            </wp:positionV>
            <wp:extent cx="2023745" cy="1612900"/>
            <wp:effectExtent l="304800" t="355600" r="262255" b="419100"/>
            <wp:wrapTight wrapText="bothSides">
              <wp:wrapPolygon edited="0">
                <wp:start x="-1617" y="-1367"/>
                <wp:lineTo x="-2539" y="-379"/>
                <wp:lineTo x="-1494" y="4903"/>
                <wp:lineTo x="-2547" y="5231"/>
                <wp:lineTo x="-1502" y="10513"/>
                <wp:lineTo x="-2554" y="10841"/>
                <wp:lineTo x="-1509" y="16123"/>
                <wp:lineTo x="-2562" y="16451"/>
                <wp:lineTo x="-1517" y="21733"/>
                <wp:lineTo x="11105" y="23410"/>
                <wp:lineTo x="21165" y="23431"/>
                <wp:lineTo x="21559" y="24010"/>
                <wp:lineTo x="22611" y="23682"/>
                <wp:lineTo x="22945" y="19723"/>
                <wp:lineTo x="22968" y="2893"/>
                <wp:lineTo x="19094" y="-1158"/>
                <wp:lineTo x="18245" y="-5450"/>
                <wp:lineTo x="13511" y="-5378"/>
                <wp:lineTo x="751" y="-2105"/>
                <wp:lineTo x="-1617" y="-1367"/>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836325">
                      <a:off x="0" y="0"/>
                      <a:ext cx="202374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4156AC">
        <w:rPr>
          <w:noProof/>
        </w:rPr>
        <mc:AlternateContent>
          <mc:Choice Requires="wpg">
            <w:drawing>
              <wp:anchor distT="0" distB="0" distL="114300" distR="114300" simplePos="0" relativeHeight="251669643" behindDoc="0" locked="0" layoutInCell="1" allowOverlap="1" wp14:anchorId="260A956F" wp14:editId="497EC0F7">
                <wp:simplePos x="0" y="0"/>
                <wp:positionH relativeFrom="page">
                  <wp:posOffset>374650</wp:posOffset>
                </wp:positionH>
                <wp:positionV relativeFrom="page">
                  <wp:posOffset>365760</wp:posOffset>
                </wp:positionV>
                <wp:extent cx="7031990" cy="383540"/>
                <wp:effectExtent l="0" t="0" r="3810" b="0"/>
                <wp:wrapThrough wrapText="bothSides">
                  <wp:wrapPolygon edited="0">
                    <wp:start x="0" y="0"/>
                    <wp:lineTo x="0" y="20026"/>
                    <wp:lineTo x="21534" y="20026"/>
                    <wp:lineTo x="21534"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7031990" cy="383540"/>
                          <a:chOff x="0" y="0"/>
                          <a:chExt cx="7031990" cy="383540"/>
                        </a:xfrm>
                        <a:extLst>
                          <a:ext uri="{0CCBE362-F206-4b92-989A-16890622DB6E}">
                            <ma14:wrappingTextBoxFlag xmlns:ma14="http://schemas.microsoft.com/office/mac/drawingml/2011/main" val="1"/>
                          </a:ext>
                        </a:extLst>
                      </wpg:grpSpPr>
                      <wps:wsp>
                        <wps:cNvPr id="123" name="Text Box 123"/>
                        <wps:cNvSpPr txBox="1"/>
                        <wps:spPr>
                          <a:xfrm>
                            <a:off x="0" y="0"/>
                            <a:ext cx="7031990" cy="38354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497955" y="45720"/>
                            <a:ext cx="442595" cy="177165"/>
                          </a:xfrm>
                          <a:prstGeom prst="rect">
                            <a:avLst/>
                          </a:prstGeom>
                          <a:noFill/>
                          <a:ln>
                            <a:noFill/>
                          </a:ln>
                          <a:effectLst/>
                          <a:extLst>
                            <a:ext uri="{C572A759-6A51-4108-AA02-DFA0A04FC94B}">
                              <ma14:wrappingTextBoxFlag xmlns:ma14="http://schemas.microsoft.com/office/mac/drawingml/2011/main"/>
                            </a:ext>
                          </a:extLst>
                        </wps:spPr>
                        <wps:txbx>
                          <w:txbxContent>
                            <w:p w14:paraId="72B14E56" w14:textId="77777777" w:rsidR="00D94E06" w:rsidRDefault="00D94E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3" o:spid="_x0000_s1058" style="position:absolute;margin-left:29.5pt;margin-top:28.8pt;width:553.7pt;height:30.2pt;z-index:251669643;mso-position-horizontal-relative:page;mso-position-vertical-relative:page" coordsize="7031990,38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" mv:complextextbox="1">
                <v:shape id="Text Box 123" o:spid="_x0000_s1059" type="#_x0000_t202" style="position:absolute;width:703199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HcxAAA&#10;ANwAAAAPAAAAZHJzL2Rvd25yZXYueG1sRE9Na8JAEL0X+h+WKXirmyqkNrpKWxDEHorRS29DdkyW&#10;ZmfT7Jqs/75bKHibx/uc1SbaVgzUe+NYwdM0A0FcOW24VnA6bh8XIHxA1tg6JgVX8rBZ39+tsNBu&#10;5AMNZahFCmFfoIImhK6Q0lcNWfRT1xEn7ux6iyHBvpa6xzGF21bOsiyXFg2nhgY7em+o+i4vVsEY&#10;9/Ht5WPrTZ4Pnz+HRTl+PRulJg/xdQkiUAw38b97p9P82Rz+nkkX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fx3MQAAADcAAAADwAAAAAAAAAAAAAAAACXAgAAZHJzL2Rv&#10;d25yZXYueG1sUEsFBgAAAAAEAAQA9QAAAIgDAAAAAA==&#10;" mv:complextextbox="1" fillcolor="#fbbe05 [3205]" stroked="f"/>
                <v:shape id="_x0000_s1060" type="#_x0000_t202" style="position:absolute;left:6497955;top:45720;width:4425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w:p w14:paraId="72B14E56" w14:textId="77777777" w:rsidR="00D94E06" w:rsidRDefault="00D94E06"/>
                    </w:txbxContent>
                  </v:textbox>
                </v:shape>
                <w10:wrap type="through" anchorx="page" anchory="page"/>
              </v:group>
            </w:pict>
          </mc:Fallback>
        </mc:AlternateContent>
      </w:r>
      <w:r w:rsidR="00321DB9">
        <w:br w:type="page"/>
      </w:r>
      <w:bookmarkStart w:id="0" w:name="_GoBack"/>
      <w:bookmarkEnd w:id="0"/>
      <w:r w:rsidR="00B253F6">
        <w:rPr>
          <w:noProof/>
        </w:rPr>
        <w:lastRenderedPageBreak/>
        <w:drawing>
          <wp:anchor distT="0" distB="0" distL="118745" distR="118745" simplePos="0" relativeHeight="251686027" behindDoc="0" locked="0" layoutInCell="0" allowOverlap="1" wp14:anchorId="1F56E36C" wp14:editId="6753B2B1">
            <wp:simplePos x="0" y="0"/>
            <wp:positionH relativeFrom="page">
              <wp:posOffset>4855210</wp:posOffset>
            </wp:positionH>
            <wp:positionV relativeFrom="page">
              <wp:posOffset>3792220</wp:posOffset>
            </wp:positionV>
            <wp:extent cx="2257425" cy="1473835"/>
            <wp:effectExtent l="279400" t="330200" r="231775" b="380365"/>
            <wp:wrapTight wrapText="bothSides">
              <wp:wrapPolygon edited="0">
                <wp:start x="-1452" y="-1606"/>
                <wp:lineTo x="-1371" y="17306"/>
                <wp:lineTo x="-1910" y="18974"/>
                <wp:lineTo x="-897" y="23229"/>
                <wp:lineTo x="19647" y="23413"/>
                <wp:lineTo x="21453" y="24032"/>
                <wp:lineTo x="22408" y="23759"/>
                <wp:lineTo x="22755" y="16465"/>
                <wp:lineTo x="22761" y="4345"/>
                <wp:lineTo x="22092" y="-1144"/>
                <wp:lineTo x="21751" y="-5969"/>
                <wp:lineTo x="16556" y="-5998"/>
                <wp:lineTo x="937" y="-2289"/>
                <wp:lineTo x="-1452" y="-1606"/>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634595">
                      <a:off x="0" y="0"/>
                      <a:ext cx="2257425" cy="147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56AC">
        <w:rPr>
          <w:noProof/>
        </w:rPr>
        <mc:AlternateContent>
          <mc:Choice Requires="wpg">
            <w:drawing>
              <wp:anchor distT="0" distB="0" distL="114300" distR="114300" simplePos="0" relativeHeight="251685003" behindDoc="0" locked="0" layoutInCell="1" allowOverlap="1" wp14:anchorId="4E221EB5" wp14:editId="62E15D71">
                <wp:simplePos x="0" y="0"/>
                <wp:positionH relativeFrom="page">
                  <wp:posOffset>381635</wp:posOffset>
                </wp:positionH>
                <wp:positionV relativeFrom="page">
                  <wp:posOffset>4660900</wp:posOffset>
                </wp:positionV>
                <wp:extent cx="6967855" cy="431800"/>
                <wp:effectExtent l="0" t="0" r="0" b="0"/>
                <wp:wrapThrough wrapText="bothSides">
                  <wp:wrapPolygon edited="0">
                    <wp:start x="0" y="0"/>
                    <wp:lineTo x="0" y="20329"/>
                    <wp:lineTo x="21496" y="20329"/>
                    <wp:lineTo x="21496"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6967855" cy="431800"/>
                          <a:chOff x="0" y="0"/>
                          <a:chExt cx="6967855" cy="431800"/>
                        </a:xfrm>
                        <a:extLst>
                          <a:ext uri="{0CCBE362-F206-4b92-989A-16890622DB6E}">
                            <ma14:wrappingTextBoxFlag xmlns:ma14="http://schemas.microsoft.com/office/mac/drawingml/2011/main" val="1"/>
                          </a:ext>
                        </a:extLst>
                      </wpg:grpSpPr>
                      <wps:wsp>
                        <wps:cNvPr id="109" name="Text Box 109"/>
                        <wps:cNvSpPr txBox="1"/>
                        <wps:spPr>
                          <a:xfrm>
                            <a:off x="0" y="0"/>
                            <a:ext cx="6967855" cy="431800"/>
                          </a:xfrm>
                          <a:prstGeom prst="rect">
                            <a:avLst/>
                          </a:prstGeom>
                          <a:solidFill>
                            <a:schemeClr val="bg2">
                              <a:lumMod val="20000"/>
                              <a:lumOff val="8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91440" y="45720"/>
                            <a:ext cx="3983990" cy="294640"/>
                          </a:xfrm>
                          <a:prstGeom prst="rect">
                            <a:avLst/>
                          </a:prstGeom>
                          <a:noFill/>
                          <a:ln>
                            <a:noFill/>
                          </a:ln>
                          <a:effectLst/>
                          <a:extLst>
                            <a:ext uri="{C572A759-6A51-4108-AA02-DFA0A04FC94B}">
                              <ma14:wrappingTextBoxFlag xmlns:ma14="http://schemas.microsoft.com/office/mac/drawingml/2011/main"/>
                            </a:ext>
                          </a:extLst>
                        </wps:spPr>
                        <wps:txbx>
                          <w:txbxContent>
                            <w:p w14:paraId="322222BA" w14:textId="2133AC05" w:rsidR="00D94E06" w:rsidRPr="00F204C4" w:rsidRDefault="00D94E06" w:rsidP="00F204C4">
                              <w:pPr>
                                <w:jc w:val="center"/>
                                <w:rPr>
                                  <w:sz w:val="40"/>
                                  <w:szCs w:val="40"/>
                                </w:rPr>
                              </w:pPr>
                              <w:r>
                                <w:rPr>
                                  <w:sz w:val="40"/>
                                  <w:szCs w:val="40"/>
                                </w:rPr>
                                <w:t xml:space="preserve">                         </w:t>
                              </w:r>
                              <w:r w:rsidRPr="00F204C4">
                                <w:rPr>
                                  <w:sz w:val="40"/>
                                  <w:szCs w:val="40"/>
                                </w:rPr>
                                <w:t>Citizens of the Month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9" o:spid="_x0000_s1061" style="position:absolute;margin-left:30.05pt;margin-top:367pt;width:548.65pt;height:34pt;z-index:251685003;mso-position-horizontal-relative:page;mso-position-vertical-relative:page" coordsize="6967855,43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" mv:complextextbox="1">
                <v:shape id="Text Box 109" o:spid="_x0000_s1062" type="#_x0000_t202" style="position:absolute;width:6967855;height:43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aulwAAA&#10;ANwAAAAPAAAAZHJzL2Rvd25yZXYueG1sRE/BqsIwELwL7x/CPvCmqSKi1SjyHqKgl1a9L83aFptN&#10;aaKtf28Ewdvszs7MznLdmUo8qHGlZQWjYQSCOLO65FzB+bQdzEA4j6yxskwKnuRgvfrpLTHWtuWE&#10;HqnPRTBhF6OCwvs6ltJlBRl0Q1sTB+5qG4M+jE0udYNtMDeVHEfRVBosOSQUWNNfQdktvRsFO3lM&#10;9P8xK9tJfjnIjU4mYaNU/7fbLEB46vz3+KPe6/B+NId3mYB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GaulwAAAANwAAAAPAAAAAAAAAAAAAAAAAJcCAABkcnMvZG93bnJl&#10;di54bWxQSwUGAAAAAAQABAD1AAAAhAMAAAAA&#10;" mv:complextextbox="1" fillcolor="#ffe6cc [670]" stroked="f"/>
                <v:shape id="Text Box 116" o:spid="_x0000_s1063" type="#_x0000_t202" style="position:absolute;left:91440;top:45720;width:398399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inset="0,0,0,0">
                    <w:txbxContent>
                      <w:p w14:paraId="322222BA" w14:textId="2133AC05" w:rsidR="00D94E06" w:rsidRPr="00F204C4" w:rsidRDefault="00D94E06" w:rsidP="00F204C4">
                        <w:pPr>
                          <w:jc w:val="center"/>
                          <w:rPr>
                            <w:sz w:val="40"/>
                            <w:szCs w:val="40"/>
                          </w:rPr>
                        </w:pPr>
                        <w:r>
                          <w:rPr>
                            <w:sz w:val="40"/>
                            <w:szCs w:val="40"/>
                          </w:rPr>
                          <w:t xml:space="preserve">                         </w:t>
                        </w:r>
                        <w:r w:rsidRPr="00F204C4">
                          <w:rPr>
                            <w:sz w:val="40"/>
                            <w:szCs w:val="40"/>
                          </w:rPr>
                          <w:t>Citizens of the Month</w:t>
                        </w:r>
                      </w:p>
                    </w:txbxContent>
                  </v:textbox>
                </v:shape>
                <w10:wrap type="through" anchorx="page" anchory="page"/>
              </v:group>
            </w:pict>
          </mc:Fallback>
        </mc:AlternateContent>
      </w:r>
      <w:r>
        <w:rPr>
          <w:noProof/>
        </w:rPr>
        <mc:AlternateContent>
          <mc:Choice Requires="wps">
            <w:drawing>
              <wp:anchor distT="0" distB="0" distL="114300" distR="114300" simplePos="0" relativeHeight="251696267" behindDoc="0" locked="0" layoutInCell="1" allowOverlap="1" wp14:anchorId="1BC4C8BE" wp14:editId="0ED290E5">
                <wp:simplePos x="0" y="0"/>
                <wp:positionH relativeFrom="page">
                  <wp:posOffset>382270</wp:posOffset>
                </wp:positionH>
                <wp:positionV relativeFrom="page">
                  <wp:posOffset>5461000</wp:posOffset>
                </wp:positionV>
                <wp:extent cx="6949440" cy="1714500"/>
                <wp:effectExtent l="0" t="0" r="0" b="12700"/>
                <wp:wrapThrough wrapText="bothSides">
                  <wp:wrapPolygon edited="0">
                    <wp:start x="79" y="0"/>
                    <wp:lineTo x="79" y="21440"/>
                    <wp:lineTo x="21395" y="21440"/>
                    <wp:lineTo x="21395" y="0"/>
                    <wp:lineTo x="79" y="0"/>
                  </wp:wrapPolygon>
                </wp:wrapThrough>
                <wp:docPr id="132" name="Text Box 132"/>
                <wp:cNvGraphicFramePr/>
                <a:graphic xmlns:a="http://schemas.openxmlformats.org/drawingml/2006/main">
                  <a:graphicData uri="http://schemas.microsoft.com/office/word/2010/wordprocessingShape">
                    <wps:wsp>
                      <wps:cNvSpPr txBox="1"/>
                      <wps:spPr>
                        <a:xfrm>
                          <a:off x="0" y="0"/>
                          <a:ext cx="6949440" cy="171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02453B" w14:textId="597795E4" w:rsidR="00D94E06" w:rsidRPr="00B253F6" w:rsidRDefault="00D94E06">
                            <w:pPr>
                              <w:rPr>
                                <w:sz w:val="26"/>
                                <w:szCs w:val="26"/>
                              </w:rPr>
                            </w:pPr>
                            <w:r w:rsidRPr="00B253F6">
                              <w:rPr>
                                <w:sz w:val="26"/>
                                <w:szCs w:val="26"/>
                              </w:rPr>
                              <w:t xml:space="preserve">Isabella Allen, Massimo Arrigoni, Anthony Balaskas, Natalie Binasco, Caitlyn Campbell, Issac Cardinal, Summer Cline, Arora Cole, Peyton D’Iorio, Megan Duffany, Taylor Duncan, Alexea Foust, Isabella Freeburg, Rolando Garza, Taryn Hanton, Stepheni Hasberry, Victoria Henrey, Kylie Hood, </w:t>
                            </w:r>
                            <w:r w:rsidR="00B253F6" w:rsidRPr="00B253F6">
                              <w:rPr>
                                <w:sz w:val="26"/>
                                <w:szCs w:val="26"/>
                              </w:rPr>
                              <w:t xml:space="preserve"> Braden Hurst, </w:t>
                            </w:r>
                            <w:r w:rsidRPr="00B253F6">
                              <w:rPr>
                                <w:sz w:val="26"/>
                                <w:szCs w:val="26"/>
                              </w:rPr>
                              <w:t>Ethan Johns, Ryan Johns, Kayden Kirchoff, Leah Mackenzie, Christopher Marchese, Jordan Nichols, Alex Reniger, Lilyana Reyes,  Abbygail Richeal, Hollee Roberts, Ashley Sorrentino, Ashley Spence, Leia Steele, Jiselle Sulinski, Jaythan Torr</w:t>
                            </w:r>
                            <w:r w:rsidR="00B253F6" w:rsidRPr="00B253F6">
                              <w:rPr>
                                <w:sz w:val="26"/>
                                <w:szCs w:val="26"/>
                              </w:rPr>
                              <w:t xml:space="preserve">es, Faith Walsh,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4" type="#_x0000_t202" style="position:absolute;margin-left:30.1pt;margin-top:430pt;width:547.2pt;height:135pt;z-index:251696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S9i9UCAAAj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" mv:complextextbox="1" filled="f" stroked="f">
                <v:textbox>
                  <w:txbxContent>
                    <w:p w14:paraId="7102453B" w14:textId="597795E4" w:rsidR="00D94E06" w:rsidRPr="00B253F6" w:rsidRDefault="00D94E06">
                      <w:pPr>
                        <w:rPr>
                          <w:sz w:val="26"/>
                          <w:szCs w:val="26"/>
                        </w:rPr>
                      </w:pPr>
                      <w:r w:rsidRPr="00B253F6">
                        <w:rPr>
                          <w:sz w:val="26"/>
                          <w:szCs w:val="26"/>
                        </w:rPr>
                        <w:t xml:space="preserve">Isabella Allen, Massimo Arrigoni, Anthony Balaskas, Natalie Binasco, Caitlyn Campbell, Issac Cardinal, Summer Cline, Arora Cole, Peyton D’Iorio, Megan Duffany, Taylor Duncan, Alexea Foust, Isabella Freeburg, Rolando Garza, Taryn Hanton, Stepheni Hasberry, Victoria Henrey, Kylie Hood, </w:t>
                      </w:r>
                      <w:r w:rsidR="00B253F6" w:rsidRPr="00B253F6">
                        <w:rPr>
                          <w:sz w:val="26"/>
                          <w:szCs w:val="26"/>
                        </w:rPr>
                        <w:t xml:space="preserve"> Braden Hurst, </w:t>
                      </w:r>
                      <w:r w:rsidRPr="00B253F6">
                        <w:rPr>
                          <w:sz w:val="26"/>
                          <w:szCs w:val="26"/>
                        </w:rPr>
                        <w:t>Ethan Johns, Ryan Johns, Kayden Kirchoff, Leah Mackenzie, Christopher Marchese, Jordan Nichols, Alex Reniger, Lilyana Reyes,  Abbygail Richeal, Hollee Roberts, Ashley Sorrentino, Ashley Spence, Leia Steele, Jiselle Sulinski, Jaythan Torr</w:t>
                      </w:r>
                      <w:r w:rsidR="00B253F6" w:rsidRPr="00B253F6">
                        <w:rPr>
                          <w:sz w:val="26"/>
                          <w:szCs w:val="26"/>
                        </w:rPr>
                        <w:t xml:space="preserve">es, Faith Walsh, </w:t>
                      </w:r>
                    </w:p>
                  </w:txbxContent>
                </v:textbox>
                <w10:wrap type="through" anchorx="page" anchory="page"/>
              </v:shape>
            </w:pict>
          </mc:Fallback>
        </mc:AlternateContent>
      </w:r>
      <w:r w:rsidR="00F204C4">
        <w:rPr>
          <w:noProof/>
        </w:rPr>
        <mc:AlternateContent>
          <mc:Choice Requires="wps">
            <w:drawing>
              <wp:anchor distT="0" distB="0" distL="114300" distR="114300" simplePos="0" relativeHeight="251674763" behindDoc="0" locked="0" layoutInCell="1" allowOverlap="1" wp14:anchorId="14F626F5" wp14:editId="12D8F6A4">
                <wp:simplePos x="0" y="0"/>
                <wp:positionH relativeFrom="page">
                  <wp:posOffset>526415</wp:posOffset>
                </wp:positionH>
                <wp:positionV relativeFrom="page">
                  <wp:posOffset>7325360</wp:posOffset>
                </wp:positionV>
                <wp:extent cx="1203960" cy="1122680"/>
                <wp:effectExtent l="203200" t="228600" r="193040" b="248920"/>
                <wp:wrapThrough wrapText="bothSides">
                  <wp:wrapPolygon edited="0">
                    <wp:start x="19980" y="-1065"/>
                    <wp:lineTo x="9326" y="-7665"/>
                    <wp:lineTo x="5679" y="-894"/>
                    <wp:lineTo x="1733" y="-3338"/>
                    <wp:lineTo x="-1914" y="3432"/>
                    <wp:lineTo x="-4772" y="10692"/>
                    <wp:lineTo x="-826" y="13136"/>
                    <wp:lineTo x="-1737" y="14829"/>
                    <wp:lineTo x="-860" y="21016"/>
                    <wp:lineTo x="719" y="21994"/>
                    <wp:lineTo x="13775" y="22180"/>
                    <wp:lineTo x="22323" y="19010"/>
                    <wp:lineTo x="22347" y="402"/>
                    <wp:lineTo x="19980" y="-1065"/>
                  </wp:wrapPolygon>
                </wp:wrapThrough>
                <wp:docPr id="126" name="Text Box 126"/>
                <wp:cNvGraphicFramePr/>
                <a:graphic xmlns:a="http://schemas.openxmlformats.org/drawingml/2006/main">
                  <a:graphicData uri="http://schemas.microsoft.com/office/word/2010/wordprocessingShape">
                    <wps:wsp>
                      <wps:cNvSpPr txBox="1"/>
                      <wps:spPr>
                        <a:xfrm rot="19799315">
                          <a:off x="0" y="0"/>
                          <a:ext cx="1203960" cy="112268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0BCB38" w14:textId="033993F7" w:rsidR="00D94E06" w:rsidRDefault="00D94E06">
                            <w:r>
                              <w:rPr>
                                <w:noProof/>
                              </w:rPr>
                              <w:drawing>
                                <wp:inline distT="0" distB="0" distL="0" distR="0" wp14:anchorId="7D896F98" wp14:editId="5B37B578">
                                  <wp:extent cx="1016000" cy="990600"/>
                                  <wp:effectExtent l="0" t="0" r="0" b="0"/>
                                  <wp:docPr id="112" name="Picture 112" descr="Macintosh HD:Users:htate:Pictures:iPhoto Library.photolibrary:Previews:2014:10:29:20141029-135117:MEZHPHAmSzSMdRWcEDEuRw:IMG_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tate:Pictures:iPhoto Library.photolibrary:Previews:2014:10:29:20141029-135117:MEZHPHAmSzSMdRWcEDEuRw:IMG_46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990600"/>
                                          </a:xfrm>
                                          <a:prstGeom prst="rect">
                                            <a:avLst/>
                                          </a:prstGeom>
                                          <a:noFill/>
                                          <a:ln>
                                            <a:noFill/>
                                          </a:ln>
                                        </pic:spPr>
                                      </pic:pic>
                                    </a:graphicData>
                                  </a:graphic>
                                </wp:inline>
                              </w:drawing>
                            </w:r>
                          </w:p>
                          <w:p w14:paraId="2058CABF" w14:textId="77777777" w:rsidR="00D94E06" w:rsidRDefault="00D94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5" type="#_x0000_t202" style="position:absolute;margin-left:41.45pt;margin-top:576.8pt;width:94.8pt;height:88.4pt;rotation:-1966828fd;z-index:251674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" mv:complextextbox="1" fillcolor="#fbbe05 [3205]" stroked="f">
                <v:textbox>
                  <w:txbxContent>
                    <w:p w14:paraId="5F0BCB38" w14:textId="033993F7" w:rsidR="00D94E06" w:rsidRDefault="00D94E06">
                      <w:r>
                        <w:rPr>
                          <w:noProof/>
                        </w:rPr>
                        <w:drawing>
                          <wp:inline distT="0" distB="0" distL="0" distR="0" wp14:anchorId="7D896F98" wp14:editId="5B37B578">
                            <wp:extent cx="1016000" cy="990600"/>
                            <wp:effectExtent l="0" t="0" r="0" b="0"/>
                            <wp:docPr id="112" name="Picture 112" descr="Macintosh HD:Users:htate:Pictures:iPhoto Library.photolibrary:Previews:2014:10:29:20141029-135117:MEZHPHAmSzSMdRWcEDEuRw:IMG_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tate:Pictures:iPhoto Library.photolibrary:Previews:2014:10:29:20141029-135117:MEZHPHAmSzSMdRWcEDEuRw:IMG_46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990600"/>
                                    </a:xfrm>
                                    <a:prstGeom prst="rect">
                                      <a:avLst/>
                                    </a:prstGeom>
                                    <a:noFill/>
                                    <a:ln>
                                      <a:noFill/>
                                    </a:ln>
                                  </pic:spPr>
                                </pic:pic>
                              </a:graphicData>
                            </a:graphic>
                          </wp:inline>
                        </w:drawing>
                      </w:r>
                    </w:p>
                    <w:p w14:paraId="2058CABF" w14:textId="77777777" w:rsidR="00D94E06" w:rsidRDefault="00D94E06"/>
                  </w:txbxContent>
                </v:textbox>
                <w10:wrap type="through" anchorx="page" anchory="page"/>
              </v:shape>
            </w:pict>
          </mc:Fallback>
        </mc:AlternateContent>
      </w:r>
      <w:r w:rsidR="004156AC">
        <w:rPr>
          <w:noProof/>
        </w:rPr>
        <mc:AlternateContent>
          <mc:Choice Requires="wpg">
            <w:drawing>
              <wp:anchor distT="0" distB="0" distL="114300" distR="114300" simplePos="0" relativeHeight="251673739" behindDoc="0" locked="0" layoutInCell="1" allowOverlap="1" wp14:anchorId="5C630FE9" wp14:editId="49DDC1DC">
                <wp:simplePos x="0" y="0"/>
                <wp:positionH relativeFrom="page">
                  <wp:posOffset>421640</wp:posOffset>
                </wp:positionH>
                <wp:positionV relativeFrom="page">
                  <wp:posOffset>8206105</wp:posOffset>
                </wp:positionV>
                <wp:extent cx="6985000" cy="1486535"/>
                <wp:effectExtent l="0" t="0" r="0" b="12065"/>
                <wp:wrapThrough wrapText="bothSides">
                  <wp:wrapPolygon edited="0">
                    <wp:start x="0" y="0"/>
                    <wp:lineTo x="0" y="21406"/>
                    <wp:lineTo x="21521" y="21406"/>
                    <wp:lineTo x="21521"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6985000" cy="1486535"/>
                          <a:chOff x="0" y="0"/>
                          <a:chExt cx="6985000" cy="1486535"/>
                        </a:xfrm>
                        <a:extLst>
                          <a:ext uri="{0CCBE362-F206-4b92-989A-16890622DB6E}">
                            <ma14:wrappingTextBoxFlag xmlns:ma14="http://schemas.microsoft.com/office/mac/drawingml/2011/main" val="1"/>
                          </a:ext>
                        </a:extLst>
                      </wpg:grpSpPr>
                      <wps:wsp>
                        <wps:cNvPr id="125" name="Text Box 125"/>
                        <wps:cNvSpPr txBox="1"/>
                        <wps:spPr>
                          <a:xfrm>
                            <a:off x="0" y="0"/>
                            <a:ext cx="6985000" cy="1486535"/>
                          </a:xfrm>
                          <a:prstGeom prst="rect">
                            <a:avLst/>
                          </a:prstGeom>
                          <a:solidFill>
                            <a:srgbClr val="FDE59B"/>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316355" y="45720"/>
                            <a:ext cx="5577205" cy="206375"/>
                          </a:xfrm>
                          <a:prstGeom prst="rect">
                            <a:avLst/>
                          </a:prstGeom>
                          <a:noFill/>
                          <a:ln>
                            <a:noFill/>
                          </a:ln>
                          <a:effectLst/>
                          <a:extLst>
                            <a:ext uri="{C572A759-6A51-4108-AA02-DFA0A04FC94B}">
                              <ma14:wrappingTextBoxFlag xmlns:ma14="http://schemas.microsoft.com/office/mac/drawingml/2011/main"/>
                            </a:ext>
                          </a:extLst>
                        </wps:spPr>
                        <wps:txbx id="25">
                          <w:txbxContent>
                            <w:p w14:paraId="4E2F50ED" w14:textId="7BDA1A49" w:rsidR="00D94E06" w:rsidRDefault="00D94E06">
                              <w:pPr>
                                <w:rPr>
                                  <w:sz w:val="28"/>
                                  <w:szCs w:val="28"/>
                                </w:rPr>
                              </w:pPr>
                              <w:r w:rsidRPr="00385D71">
                                <w:rPr>
                                  <w:sz w:val="40"/>
                                  <w:szCs w:val="40"/>
                                </w:rPr>
                                <w:t xml:space="preserve"> </w:t>
                              </w:r>
                              <w:r>
                                <w:rPr>
                                  <w:sz w:val="40"/>
                                  <w:szCs w:val="40"/>
                                </w:rPr>
                                <w:t xml:space="preserve">    </w:t>
                              </w:r>
                              <w:r w:rsidRPr="00385D71">
                                <w:rPr>
                                  <w:sz w:val="40"/>
                                  <w:szCs w:val="40"/>
                                </w:rPr>
                                <w:t xml:space="preserve"> </w:t>
                              </w:r>
                              <w:r>
                                <w:rPr>
                                  <w:sz w:val="40"/>
                                  <w:szCs w:val="40"/>
                                </w:rPr>
                                <w:tab/>
                                <w:t xml:space="preserve">                 </w:t>
                              </w:r>
                              <w:r>
                                <w:rPr>
                                  <w:sz w:val="28"/>
                                  <w:szCs w:val="28"/>
                                </w:rPr>
                                <w:t>Spotlight</w:t>
                              </w:r>
                              <w:r w:rsidRPr="00385D71">
                                <w:rPr>
                                  <w:sz w:val="28"/>
                                  <w:szCs w:val="28"/>
                                </w:rPr>
                                <w:t xml:space="preserve"> of the </w:t>
                              </w:r>
                              <w:r>
                                <w:rPr>
                                  <w:sz w:val="28"/>
                                  <w:szCs w:val="28"/>
                                </w:rPr>
                                <w:t xml:space="preserve">Month    </w:t>
                              </w:r>
                            </w:p>
                            <w:p w14:paraId="50846202" w14:textId="51F37F92" w:rsidR="00D94E06" w:rsidRPr="00385D71" w:rsidRDefault="00D94E06">
                              <w:pPr>
                                <w:rPr>
                                  <w:sz w:val="28"/>
                                  <w:szCs w:val="28"/>
                                </w:rPr>
                              </w:pPr>
                              <w:r>
                                <w:rPr>
                                  <w:sz w:val="28"/>
                                  <w:szCs w:val="28"/>
                                </w:rPr>
                                <w:t xml:space="preserve">              </w:t>
                              </w:r>
                            </w:p>
                            <w:p w14:paraId="09BCA286" w14:textId="678B0F7C" w:rsidR="00D94E06" w:rsidRPr="00332438" w:rsidRDefault="00D94E06" w:rsidP="001C6D49">
                              <w:pPr>
                                <w:widowControl w:val="0"/>
                                <w:autoSpaceDE w:val="0"/>
                                <w:autoSpaceDN w:val="0"/>
                                <w:adjustRightInd w:val="0"/>
                                <w:rPr>
                                  <w:rFonts w:ascii="Verdana" w:hAnsi="Verdana" w:cs="Verdana"/>
                                  <w:sz w:val="22"/>
                                  <w:szCs w:val="22"/>
                                </w:rPr>
                              </w:pPr>
                              <w:r w:rsidRPr="001C6D49">
                                <w:rPr>
                                  <w:rFonts w:ascii="Verdana" w:hAnsi="Verdana" w:cs="Verdana"/>
                                  <w:sz w:val="22"/>
                                  <w:szCs w:val="22"/>
                                </w:rPr>
                                <w:t>"We cannot express how thankful we are in the media center to have</w:t>
                              </w:r>
                              <w:r>
                                <w:rPr>
                                  <w:rFonts w:ascii="Verdana" w:hAnsi="Verdana" w:cs="Verdana"/>
                                  <w:sz w:val="22"/>
                                  <w:szCs w:val="22"/>
                                </w:rPr>
                                <w:t xml:space="preserve"> Mrs. Rodriguez as a volunteer.  </w:t>
                              </w:r>
                              <w:r w:rsidRPr="001C6D49">
                                <w:rPr>
                                  <w:rFonts w:ascii="Verdana" w:hAnsi="Verdana" w:cs="Verdana"/>
                                  <w:sz w:val="22"/>
                                  <w:szCs w:val="22"/>
                                </w:rPr>
                                <w:t>She is always willing to give a helping hand!</w:t>
                              </w:r>
                              <w:r>
                                <w:rPr>
                                  <w:rFonts w:ascii="Verdana" w:hAnsi="Verdana" w:cs="Verdana"/>
                                  <w:sz w:val="22"/>
                                  <w:szCs w:val="22"/>
                                </w:rPr>
                                <w:t xml:space="preserve">  </w:t>
                              </w:r>
                              <w:r w:rsidRPr="001C6D49">
                                <w:rPr>
                                  <w:rFonts w:ascii="Verdana" w:hAnsi="Verdana" w:cs="Verdana"/>
                                  <w:sz w:val="22"/>
                                  <w:szCs w:val="22"/>
                                </w:rPr>
                                <w:t>Her regular support has enabled the media technology team to be able to service the teachers and students more efficiently with technology.</w:t>
                              </w:r>
                              <w:r>
                                <w:rPr>
                                  <w:rFonts w:ascii="Verdana" w:hAnsi="Verdana" w:cs="Verdana"/>
                                  <w:sz w:val="22"/>
                                  <w:szCs w:val="22"/>
                                </w:rPr>
                                <w:t xml:space="preserve">  </w:t>
                              </w:r>
                              <w:r w:rsidRPr="001C6D49">
                                <w:rPr>
                                  <w:rFonts w:ascii="Verdana" w:hAnsi="Verdana" w:cs="Verdana"/>
                                  <w:sz w:val="22"/>
                                  <w:szCs w:val="22"/>
                                </w:rPr>
                                <w:t>She is always taking an active role in contributing to school media/technology</w:t>
                              </w:r>
                              <w:r>
                                <w:rPr>
                                  <w:rFonts w:ascii="Verdana" w:hAnsi="Verdana" w:cs="Verdana"/>
                                  <w:sz w:val="26"/>
                                  <w:szCs w:val="26"/>
                                </w:rPr>
                                <w:t xml:space="preserve"> </w:t>
                              </w:r>
                              <w:r w:rsidRPr="00332438">
                                <w:rPr>
                                  <w:rFonts w:ascii="Verdana" w:hAnsi="Verdana" w:cs="Verdana"/>
                                  <w:sz w:val="22"/>
                                  <w:szCs w:val="22"/>
                                </w:rPr>
                                <w:t>improvements.</w:t>
                              </w:r>
                            </w:p>
                            <w:p w14:paraId="24B3A6BA" w14:textId="77777777" w:rsidR="00D94E06" w:rsidRDefault="00D94E06" w:rsidP="001C6D49">
                              <w:pPr>
                                <w:widowControl w:val="0"/>
                                <w:autoSpaceDE w:val="0"/>
                                <w:autoSpaceDN w:val="0"/>
                                <w:adjustRightInd w:val="0"/>
                                <w:rPr>
                                  <w:rFonts w:ascii="Verdana" w:hAnsi="Verdana" w:cs="Verdana"/>
                                  <w:sz w:val="26"/>
                                  <w:szCs w:val="26"/>
                                </w:rPr>
                              </w:pPr>
                              <w:r>
                                <w:rPr>
                                  <w:rFonts w:ascii="Verdana" w:hAnsi="Verdana" w:cs="Verdana"/>
                                  <w:sz w:val="26"/>
                                  <w:szCs w:val="26"/>
                                </w:rPr>
                                <w:t>Mrs. Rodriguez gives of her time </w:t>
                              </w:r>
                              <w:r>
                                <w:rPr>
                                  <w:rFonts w:ascii="Verdana" w:hAnsi="Verdana" w:cs="Verdana"/>
                                  <w:i/>
                                  <w:iCs/>
                                  <w:sz w:val="26"/>
                                  <w:szCs w:val="26"/>
                                </w:rPr>
                                <w:t>daily</w:t>
                              </w:r>
                              <w:r>
                                <w:rPr>
                                  <w:rFonts w:ascii="Verdana" w:hAnsi="Verdana" w:cs="Verdana"/>
                                  <w:sz w:val="26"/>
                                  <w:szCs w:val="26"/>
                                </w:rPr>
                                <w:t> to help support the school.</w:t>
                              </w:r>
                            </w:p>
                            <w:p w14:paraId="766174AC" w14:textId="1B100251" w:rsidR="00D94E06" w:rsidRDefault="00D94E06" w:rsidP="001C6D49">
                              <w:pPr>
                                <w:rPr>
                                  <w:sz w:val="40"/>
                                  <w:szCs w:val="40"/>
                                </w:rPr>
                              </w:pPr>
                              <w:r>
                                <w:rPr>
                                  <w:rFonts w:ascii="Verdana" w:hAnsi="Verdana" w:cs="Verdana"/>
                                  <w:sz w:val="26"/>
                                  <w:szCs w:val="26"/>
                                </w:rPr>
                                <w:t>We truly appreciate all she does each day."</w:t>
                              </w:r>
                            </w:p>
                            <w:p w14:paraId="13C5D243" w14:textId="77777777" w:rsidR="00D94E06" w:rsidRPr="00385D71" w:rsidRDefault="00D94E06">
                              <w:pPr>
                                <w:rPr>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50825"/>
                            <a:ext cx="32385" cy="206375"/>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641985" y="455930"/>
                            <a:ext cx="6251575" cy="171450"/>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626110"/>
                            <a:ext cx="6802120" cy="680085"/>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1" o:spid="_x0000_s1066" style="position:absolute;margin-left:33.2pt;margin-top:646.15pt;width:550pt;height:117.05pt;z-index:251673739;mso-position-horizontal-relative:page;mso-position-vertical-relative:page" coordsize="6985000,1486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" mv:complextextbox="1">
                <v:shape id="Text Box 125" o:spid="_x0000_s1067" type="#_x0000_t202" style="position:absolute;width:6985000;height:148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suvwwAA&#10;ANwAAAAPAAAAZHJzL2Rvd25yZXYueG1sRE/NagIxEL4X+g5hhF6KZhVa7GqUKij10INrH2DYTDdb&#10;N5MlSd1dn94UCt7m4/ud5bq3jbiQD7VjBdNJBoK4dLrmSsHXaTeegwgRWWPjmBQMFGC9enxYYq5d&#10;x0e6FLESKYRDjgpMjG0uZSgNWQwT1xIn7tt5izFBX0ntsUvhtpGzLHuVFmtODQZb2hoqz8WvVfCp&#10;5/vpYfDUXk+7n7fnblMN3ij1NOrfFyAi9fEu/nd/6DR/9gJ/z6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suvwwAAANwAAAAPAAAAAAAAAAAAAAAAAJcCAABkcnMvZG93&#10;bnJldi54bWxQSwUGAAAAAAQABAD1AAAAhwMAAAAA&#10;" mv:complextextbox="1" fillcolor="#fde59b" stroked="f"/>
                <v:shape id="_x0000_s1068" type="#_x0000_t202" style="position:absolute;left:1316355;top:45720;width:55772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_x0000_s1069" inset="0,0,0,0">
                    <w:txbxContent>
                      <w:p w14:paraId="4E2F50ED" w14:textId="7BDA1A49" w:rsidR="00D94E06" w:rsidRDefault="00D94E06">
                        <w:pPr>
                          <w:rPr>
                            <w:sz w:val="28"/>
                            <w:szCs w:val="28"/>
                          </w:rPr>
                        </w:pPr>
                        <w:r w:rsidRPr="00385D71">
                          <w:rPr>
                            <w:sz w:val="40"/>
                            <w:szCs w:val="40"/>
                          </w:rPr>
                          <w:t xml:space="preserve"> </w:t>
                        </w:r>
                        <w:r>
                          <w:rPr>
                            <w:sz w:val="40"/>
                            <w:szCs w:val="40"/>
                          </w:rPr>
                          <w:t xml:space="preserve">    </w:t>
                        </w:r>
                        <w:r w:rsidRPr="00385D71">
                          <w:rPr>
                            <w:sz w:val="40"/>
                            <w:szCs w:val="40"/>
                          </w:rPr>
                          <w:t xml:space="preserve"> </w:t>
                        </w:r>
                        <w:r>
                          <w:rPr>
                            <w:sz w:val="40"/>
                            <w:szCs w:val="40"/>
                          </w:rPr>
                          <w:tab/>
                          <w:t xml:space="preserve">                 </w:t>
                        </w:r>
                        <w:r>
                          <w:rPr>
                            <w:sz w:val="28"/>
                            <w:szCs w:val="28"/>
                          </w:rPr>
                          <w:t>Spotlight</w:t>
                        </w:r>
                        <w:r w:rsidRPr="00385D71">
                          <w:rPr>
                            <w:sz w:val="28"/>
                            <w:szCs w:val="28"/>
                          </w:rPr>
                          <w:t xml:space="preserve"> of the </w:t>
                        </w:r>
                        <w:r>
                          <w:rPr>
                            <w:sz w:val="28"/>
                            <w:szCs w:val="28"/>
                          </w:rPr>
                          <w:t xml:space="preserve">Month    </w:t>
                        </w:r>
                      </w:p>
                      <w:p w14:paraId="50846202" w14:textId="51F37F92" w:rsidR="00D94E06" w:rsidRPr="00385D71" w:rsidRDefault="00D94E06">
                        <w:pPr>
                          <w:rPr>
                            <w:sz w:val="28"/>
                            <w:szCs w:val="28"/>
                          </w:rPr>
                        </w:pPr>
                        <w:r>
                          <w:rPr>
                            <w:sz w:val="28"/>
                            <w:szCs w:val="28"/>
                          </w:rPr>
                          <w:t xml:space="preserve">              </w:t>
                        </w:r>
                      </w:p>
                      <w:p w14:paraId="09BCA286" w14:textId="678B0F7C" w:rsidR="00D94E06" w:rsidRPr="00332438" w:rsidRDefault="00D94E06" w:rsidP="001C6D49">
                        <w:pPr>
                          <w:widowControl w:val="0"/>
                          <w:autoSpaceDE w:val="0"/>
                          <w:autoSpaceDN w:val="0"/>
                          <w:adjustRightInd w:val="0"/>
                          <w:rPr>
                            <w:rFonts w:ascii="Verdana" w:hAnsi="Verdana" w:cs="Verdana"/>
                            <w:sz w:val="22"/>
                            <w:szCs w:val="22"/>
                          </w:rPr>
                        </w:pPr>
                        <w:r w:rsidRPr="001C6D49">
                          <w:rPr>
                            <w:rFonts w:ascii="Verdana" w:hAnsi="Verdana" w:cs="Verdana"/>
                            <w:sz w:val="22"/>
                            <w:szCs w:val="22"/>
                          </w:rPr>
                          <w:t>"We cannot express how thankful we are in the media center to have</w:t>
                        </w:r>
                        <w:r>
                          <w:rPr>
                            <w:rFonts w:ascii="Verdana" w:hAnsi="Verdana" w:cs="Verdana"/>
                            <w:sz w:val="22"/>
                            <w:szCs w:val="22"/>
                          </w:rPr>
                          <w:t xml:space="preserve"> Mrs. Rodriguez as a volunteer.  </w:t>
                        </w:r>
                        <w:r w:rsidRPr="001C6D49">
                          <w:rPr>
                            <w:rFonts w:ascii="Verdana" w:hAnsi="Verdana" w:cs="Verdana"/>
                            <w:sz w:val="22"/>
                            <w:szCs w:val="22"/>
                          </w:rPr>
                          <w:t>She is always willing to give a helping hand!</w:t>
                        </w:r>
                        <w:r>
                          <w:rPr>
                            <w:rFonts w:ascii="Verdana" w:hAnsi="Verdana" w:cs="Verdana"/>
                            <w:sz w:val="22"/>
                            <w:szCs w:val="22"/>
                          </w:rPr>
                          <w:t xml:space="preserve">  </w:t>
                        </w:r>
                        <w:r w:rsidRPr="001C6D49">
                          <w:rPr>
                            <w:rFonts w:ascii="Verdana" w:hAnsi="Verdana" w:cs="Verdana"/>
                            <w:sz w:val="22"/>
                            <w:szCs w:val="22"/>
                          </w:rPr>
                          <w:t>Her regular support has enabled the media technology team to be able to service the teachers and students more efficiently with technology.</w:t>
                        </w:r>
                        <w:r>
                          <w:rPr>
                            <w:rFonts w:ascii="Verdana" w:hAnsi="Verdana" w:cs="Verdana"/>
                            <w:sz w:val="22"/>
                            <w:szCs w:val="22"/>
                          </w:rPr>
                          <w:t xml:space="preserve">  </w:t>
                        </w:r>
                        <w:r w:rsidRPr="001C6D49">
                          <w:rPr>
                            <w:rFonts w:ascii="Verdana" w:hAnsi="Verdana" w:cs="Verdana"/>
                            <w:sz w:val="22"/>
                            <w:szCs w:val="22"/>
                          </w:rPr>
                          <w:t>She is always taking an active role in contributing to school media/technology</w:t>
                        </w:r>
                        <w:r>
                          <w:rPr>
                            <w:rFonts w:ascii="Verdana" w:hAnsi="Verdana" w:cs="Verdana"/>
                            <w:sz w:val="26"/>
                            <w:szCs w:val="26"/>
                          </w:rPr>
                          <w:t xml:space="preserve"> </w:t>
                        </w:r>
                        <w:r w:rsidRPr="00332438">
                          <w:rPr>
                            <w:rFonts w:ascii="Verdana" w:hAnsi="Verdana" w:cs="Verdana"/>
                            <w:sz w:val="22"/>
                            <w:szCs w:val="22"/>
                          </w:rPr>
                          <w:t>improvements.</w:t>
                        </w:r>
                      </w:p>
                      <w:p w14:paraId="24B3A6BA" w14:textId="77777777" w:rsidR="00D94E06" w:rsidRDefault="00D94E06" w:rsidP="001C6D49">
                        <w:pPr>
                          <w:widowControl w:val="0"/>
                          <w:autoSpaceDE w:val="0"/>
                          <w:autoSpaceDN w:val="0"/>
                          <w:adjustRightInd w:val="0"/>
                          <w:rPr>
                            <w:rFonts w:ascii="Verdana" w:hAnsi="Verdana" w:cs="Verdana"/>
                            <w:sz w:val="26"/>
                            <w:szCs w:val="26"/>
                          </w:rPr>
                        </w:pPr>
                        <w:r>
                          <w:rPr>
                            <w:rFonts w:ascii="Verdana" w:hAnsi="Verdana" w:cs="Verdana"/>
                            <w:sz w:val="26"/>
                            <w:szCs w:val="26"/>
                          </w:rPr>
                          <w:t>Mrs. Rodriguez gives of her time </w:t>
                        </w:r>
                        <w:r>
                          <w:rPr>
                            <w:rFonts w:ascii="Verdana" w:hAnsi="Verdana" w:cs="Verdana"/>
                            <w:i/>
                            <w:iCs/>
                            <w:sz w:val="26"/>
                            <w:szCs w:val="26"/>
                          </w:rPr>
                          <w:t>daily</w:t>
                        </w:r>
                        <w:r>
                          <w:rPr>
                            <w:rFonts w:ascii="Verdana" w:hAnsi="Verdana" w:cs="Verdana"/>
                            <w:sz w:val="26"/>
                            <w:szCs w:val="26"/>
                          </w:rPr>
                          <w:t> to help support the school.</w:t>
                        </w:r>
                      </w:p>
                      <w:p w14:paraId="766174AC" w14:textId="1B100251" w:rsidR="00D94E06" w:rsidRDefault="00D94E06" w:rsidP="001C6D49">
                        <w:pPr>
                          <w:rPr>
                            <w:sz w:val="40"/>
                            <w:szCs w:val="40"/>
                          </w:rPr>
                        </w:pPr>
                        <w:r>
                          <w:rPr>
                            <w:rFonts w:ascii="Verdana" w:hAnsi="Verdana" w:cs="Verdana"/>
                            <w:sz w:val="26"/>
                            <w:szCs w:val="26"/>
                          </w:rPr>
                          <w:t>We truly appreciate all she does each day."</w:t>
                        </w:r>
                      </w:p>
                      <w:p w14:paraId="13C5D243" w14:textId="77777777" w:rsidR="00D94E06" w:rsidRPr="00385D71" w:rsidRDefault="00D94E06">
                        <w:pPr>
                          <w:rPr>
                            <w:sz w:val="40"/>
                            <w:szCs w:val="40"/>
                          </w:rPr>
                        </w:pPr>
                      </w:p>
                    </w:txbxContent>
                  </v:textbox>
                </v:shape>
                <v:shape id="_x0000_s1069" type="#_x0000_t202" style="position:absolute;left:91440;top:250825;width:3238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70" type="#_x0000_t202" style="position:absolute;left:641985;top:455930;width:625157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71" type="#_x0000_t202" style="position:absolute;left:91440;top:626110;width:6802120;height:680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v:textbox>
                </v:shape>
                <w10:wrap type="through" anchorx="page" anchory="page"/>
              </v:group>
            </w:pict>
          </mc:Fallback>
        </mc:AlternateContent>
      </w:r>
      <w:r w:rsidR="004156AC">
        <w:rPr>
          <w:noProof/>
        </w:rPr>
        <mc:AlternateContent>
          <mc:Choice Requires="wpg">
            <w:drawing>
              <wp:anchor distT="0" distB="0" distL="114300" distR="114300" simplePos="0" relativeHeight="251681931" behindDoc="0" locked="0" layoutInCell="1" allowOverlap="1" wp14:anchorId="31CE0341" wp14:editId="7B7F8A25">
                <wp:simplePos x="0" y="0"/>
                <wp:positionH relativeFrom="page">
                  <wp:posOffset>381635</wp:posOffset>
                </wp:positionH>
                <wp:positionV relativeFrom="page">
                  <wp:posOffset>889000</wp:posOffset>
                </wp:positionV>
                <wp:extent cx="6950075" cy="2997200"/>
                <wp:effectExtent l="0" t="0" r="0" b="0"/>
                <wp:wrapThrough wrapText="bothSides">
                  <wp:wrapPolygon edited="0">
                    <wp:start x="79" y="0"/>
                    <wp:lineTo x="79" y="21417"/>
                    <wp:lineTo x="21393" y="21417"/>
                    <wp:lineTo x="21393" y="0"/>
                    <wp:lineTo x="79" y="0"/>
                  </wp:wrapPolygon>
                </wp:wrapThrough>
                <wp:docPr id="103" name="Group 103"/>
                <wp:cNvGraphicFramePr/>
                <a:graphic xmlns:a="http://schemas.openxmlformats.org/drawingml/2006/main">
                  <a:graphicData uri="http://schemas.microsoft.com/office/word/2010/wordprocessingGroup">
                    <wpg:wgp>
                      <wpg:cNvGrpSpPr/>
                      <wpg:grpSpPr>
                        <a:xfrm>
                          <a:off x="0" y="0"/>
                          <a:ext cx="6950075" cy="2997200"/>
                          <a:chOff x="0" y="0"/>
                          <a:chExt cx="6950075" cy="2997200"/>
                        </a:xfrm>
                        <a:extLst>
                          <a:ext uri="{0CCBE362-F206-4b92-989A-16890622DB6E}">
                            <ma14:wrappingTextBoxFlag xmlns:ma14="http://schemas.microsoft.com/office/mac/drawingml/2011/main" val="1"/>
                          </a:ext>
                        </a:extLst>
                      </wpg:grpSpPr>
                      <wps:wsp>
                        <wps:cNvPr id="105" name="Text Box 105"/>
                        <wps:cNvSpPr txBox="1"/>
                        <wps:spPr>
                          <a:xfrm>
                            <a:off x="0" y="0"/>
                            <a:ext cx="6950075" cy="2997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1440" y="45720"/>
                            <a:ext cx="6767195" cy="2287905"/>
                          </a:xfrm>
                          <a:prstGeom prst="rect">
                            <a:avLst/>
                          </a:prstGeom>
                          <a:noFill/>
                          <a:ln>
                            <a:noFill/>
                          </a:ln>
                          <a:effectLst/>
                          <a:extLst>
                            <a:ext uri="{C572A759-6A51-4108-AA02-DFA0A04FC94B}">
                              <ma14:wrappingTextBoxFlag xmlns:ma14="http://schemas.microsoft.com/office/mac/drawingml/2011/main"/>
                            </a:ext>
                          </a:extLst>
                        </wps:spPr>
                        <wps:txbx id="26">
                          <w:txbxContent>
                            <w:p w14:paraId="4BDA865E" w14:textId="77777777" w:rsidR="00D94E06" w:rsidRDefault="00D94E06" w:rsidP="006F11D3">
                              <w:r>
                                <w:t xml:space="preserve">Exciting things are happening in Physical Education at Mary Giella Elementary School this year. Our students have been working on units to build team-building skills, working on a hula-hoop unit, and have been currently working on a volleyball unit. Our MGES Run Club started last month and students are working on their own personal fitness level. Students will have the opportunity two times a week, once a month, to run, jog, or walk to earn mileage marks on their run club card. Students will to earn a bead for every three miles they run. The school is working on running to different locations in the United States, last month our school ran enough miles to travel from Mary Giella Elementary School to Central Park in New York City. We will continue to track our progress to different locations in the United States. We would also like to introduce our new PE Coach, Coach Hilland who will be with us on Monday, Thursday, and Friday. Coach Hilland comes to us from Sage College in NY, and has his bachelors in Teaching Physical Education; Coach Hilland also enjoys playing volleyball in his spare time. As the weather is turning colder please remind your child to wear the appropriate clothing and shoes to PE class. </w:t>
                              </w:r>
                            </w:p>
                            <w:p w14:paraId="1961AD20" w14:textId="77777777" w:rsidR="00D94E06" w:rsidRDefault="00D94E06" w:rsidP="006F11D3"/>
                            <w:p w14:paraId="296FEF6F" w14:textId="77777777" w:rsidR="00D94E06" w:rsidRDefault="00D94E06" w:rsidP="006F11D3">
                              <w:r>
                                <w:t>Coach Troyer, Coach Pandolfo, Coach Hilland, Coach Anderson</w:t>
                              </w:r>
                            </w:p>
                            <w:p w14:paraId="46414280" w14:textId="77777777" w:rsidR="00D94E06" w:rsidRDefault="00D94E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332355"/>
                            <a:ext cx="6767195" cy="17716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2508250"/>
                            <a:ext cx="4269740" cy="177165"/>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2684145"/>
                            <a:ext cx="4237990" cy="177800"/>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3" o:spid="_x0000_s1072" style="position:absolute;margin-left:30.05pt;margin-top:70pt;width:547.25pt;height:236pt;z-index:251681931;mso-position-horizontal-relative:page;mso-position-vertical-relative:page" coordsize="6950075,299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" mv:complextextbox="1">
                <v:shape id="Text Box 105" o:spid="_x0000_s1073" type="#_x0000_t202" style="position:absolute;width:6950075;height:299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oXnwwAA&#10;ANwAAAAPAAAAZHJzL2Rvd25yZXYueG1sRE9LawIxEL4L/Q9hCt40aaF12ZqVtrTiQbHVHjwOm9kH&#10;bibLJrrbf28Ewdt8fM+ZLwbbiDN1vnas4WmqQBDnztRcavjbf08SED4gG2wck4Z/8rDIHkZzTI3r&#10;+ZfOu1CKGMI+RQ1VCG0qpc8rsuinriWOXOE6iyHCrpSmwz6G20Y+K/UqLdYcGyps6bOi/Lg7WQ20&#10;Hux+k8y+wvajWKpD8tOvTan1+HF4fwMRaAh38c29MnG+eoHrM/ECm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1oXnwwAAANwAAAAPAAAAAAAAAAAAAAAAAJcCAABkcnMvZG93&#10;bnJldi54bWxQSwUGAAAAAAQABAD1AAAAhwMAAAAA&#10;" mv:complextextbox="1" filled="f" stroked="f"/>
                <v:shape id="Text Box 62" o:spid="_x0000_s1074" type="#_x0000_t202" style="position:absolute;left:91440;top:45720;width:6767195;height:2287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w:p w14:paraId="4BDA865E" w14:textId="77777777" w:rsidR="00D94E06" w:rsidRDefault="00D94E06" w:rsidP="006F11D3">
                        <w:r>
                          <w:t xml:space="preserve">Exciting things are happening in Physical Education at Mary Giella Elementary School this year. Our students have been working on units to build team-building skills, working on a hula-hoop unit, and have been currently working on a volleyball unit. Our MGES Run Club started last month and students are working on their own personal fitness level. Students will have the opportunity two times a week, once a month, to run, jog, or walk to earn mileage marks on their run club card. Students will to earn a bead for every three miles they run. The school is working on running to different locations in the United States, last month our school ran enough miles to travel from Mary Giella Elementary School to Central Park in New York City. We will continue to track our progress to different locations in the United States. We would also like to introduce our new PE Coach, Coach Hilland who will be with us on Monday, Thursday, and Friday. Coach Hilland comes to us from Sage College in NY, and has his bachelors in Teaching Physical Education; Coach Hilland also enjoys playing volleyball in his spare time. As the weather is turning colder please remind your child to wear the appropriate clothing and shoes to PE class. </w:t>
                        </w:r>
                      </w:p>
                      <w:p w14:paraId="1961AD20" w14:textId="77777777" w:rsidR="00D94E06" w:rsidRDefault="00D94E06" w:rsidP="006F11D3"/>
                      <w:p w14:paraId="296FEF6F" w14:textId="77777777" w:rsidR="00D94E06" w:rsidRDefault="00D94E06" w:rsidP="006F11D3">
                        <w:r>
                          <w:t>Coach Troyer, Coach Pandolfo, Coach Hilland, Coach Anderson</w:t>
                        </w:r>
                      </w:p>
                      <w:p w14:paraId="46414280" w14:textId="77777777" w:rsidR="00D94E06" w:rsidRDefault="00D94E06"/>
                    </w:txbxContent>
                  </v:textbox>
                </v:shape>
                <v:shape id="Text Box 63" o:spid="_x0000_s1075" type="#_x0000_t202" style="position:absolute;left:91440;top:2332355;width:67671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99" inset="0,0,0,0">
                    <w:txbxContent/>
                  </v:textbox>
                </v:shape>
                <v:shape id="Text Box 99" o:spid="_x0000_s1076" type="#_x0000_t202" style="position:absolute;left:91440;top:2508250;width:42697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77" type="#_x0000_t202" style="position:absolute;left:91440;top:2684145;width:423799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v:textbox>
                </v:shape>
                <w10:wrap type="through" anchorx="page" anchory="page"/>
              </v:group>
            </w:pict>
          </mc:Fallback>
        </mc:AlternateContent>
      </w:r>
      <w:r w:rsidR="00F204C4">
        <w:rPr>
          <w:noProof/>
        </w:rPr>
        <mc:AlternateContent>
          <mc:Choice Requires="wps">
            <w:drawing>
              <wp:anchor distT="0" distB="0" distL="114300" distR="114300" simplePos="0" relativeHeight="251683979" behindDoc="0" locked="0" layoutInCell="1" allowOverlap="1" wp14:anchorId="71E60F6B" wp14:editId="25D6439A">
                <wp:simplePos x="0" y="0"/>
                <wp:positionH relativeFrom="page">
                  <wp:posOffset>2298700</wp:posOffset>
                </wp:positionH>
                <wp:positionV relativeFrom="page">
                  <wp:posOffset>365760</wp:posOffset>
                </wp:positionV>
                <wp:extent cx="3429000" cy="383540"/>
                <wp:effectExtent l="0" t="0" r="0" b="0"/>
                <wp:wrapThrough wrapText="bothSides">
                  <wp:wrapPolygon edited="0">
                    <wp:start x="160" y="0"/>
                    <wp:lineTo x="160" y="20026"/>
                    <wp:lineTo x="21280" y="20026"/>
                    <wp:lineTo x="21280" y="0"/>
                    <wp:lineTo x="160" y="0"/>
                  </wp:wrapPolygon>
                </wp:wrapThrough>
                <wp:docPr id="108" name="Text Box 108"/>
                <wp:cNvGraphicFramePr/>
                <a:graphic xmlns:a="http://schemas.openxmlformats.org/drawingml/2006/main">
                  <a:graphicData uri="http://schemas.microsoft.com/office/word/2010/wordprocessingShape">
                    <wps:wsp>
                      <wps:cNvSpPr txBox="1"/>
                      <wps:spPr>
                        <a:xfrm>
                          <a:off x="0" y="0"/>
                          <a:ext cx="3429000" cy="383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A17983" w14:textId="65A9F9BB" w:rsidR="00D94E06" w:rsidRPr="00F204C4" w:rsidRDefault="00D94E06">
                            <w:pPr>
                              <w:rPr>
                                <w:color w:val="FFFFFF" w:themeColor="background1"/>
                                <w:sz w:val="36"/>
                                <w:szCs w:val="36"/>
                              </w:rPr>
                            </w:pPr>
                            <w:r>
                              <w:rPr>
                                <w:color w:val="FFFFFF" w:themeColor="background1"/>
                                <w:sz w:val="28"/>
                                <w:szCs w:val="28"/>
                              </w:rPr>
                              <w:t xml:space="preserve">             </w:t>
                            </w:r>
                            <w:r w:rsidRPr="00F204C4">
                              <w:rPr>
                                <w:color w:val="FFFFFF" w:themeColor="background1"/>
                                <w:sz w:val="36"/>
                                <w:szCs w:val="36"/>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78" type="#_x0000_t202" style="position:absolute;margin-left:181pt;margin-top:28.8pt;width:270pt;height:30.2pt;z-index:25168397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" mv:complextextbox="1" filled="f" stroked="f">
                <v:textbox>
                  <w:txbxContent>
                    <w:p w14:paraId="38A17983" w14:textId="65A9F9BB" w:rsidR="00D94E06" w:rsidRPr="00F204C4" w:rsidRDefault="00D94E06">
                      <w:pPr>
                        <w:rPr>
                          <w:color w:val="FFFFFF" w:themeColor="background1"/>
                          <w:sz w:val="36"/>
                          <w:szCs w:val="36"/>
                        </w:rPr>
                      </w:pPr>
                      <w:r>
                        <w:rPr>
                          <w:color w:val="FFFFFF" w:themeColor="background1"/>
                          <w:sz w:val="28"/>
                          <w:szCs w:val="28"/>
                        </w:rPr>
                        <w:t xml:space="preserve">             </w:t>
                      </w:r>
                      <w:r w:rsidRPr="00F204C4">
                        <w:rPr>
                          <w:color w:val="FFFFFF" w:themeColor="background1"/>
                          <w:sz w:val="36"/>
                          <w:szCs w:val="36"/>
                        </w:rPr>
                        <w:t>Physical Education</w:t>
                      </w:r>
                    </w:p>
                  </w:txbxContent>
                </v:textbox>
                <w10:wrap type="through" anchorx="page" anchory="page"/>
              </v:shape>
            </w:pict>
          </mc:Fallback>
        </mc:AlternateContent>
      </w:r>
      <w:r w:rsidR="004156AC">
        <w:rPr>
          <w:noProof/>
        </w:rPr>
        <mc:AlternateContent>
          <mc:Choice Requires="wpg">
            <w:drawing>
              <wp:anchor distT="0" distB="0" distL="114300" distR="114300" simplePos="0" relativeHeight="251682955" behindDoc="0" locked="0" layoutInCell="1" allowOverlap="1" wp14:anchorId="4D385087" wp14:editId="3D8939C9">
                <wp:simplePos x="0" y="0"/>
                <wp:positionH relativeFrom="page">
                  <wp:posOffset>382270</wp:posOffset>
                </wp:positionH>
                <wp:positionV relativeFrom="page">
                  <wp:posOffset>365760</wp:posOffset>
                </wp:positionV>
                <wp:extent cx="7024370" cy="383540"/>
                <wp:effectExtent l="0" t="0" r="11430" b="0"/>
                <wp:wrapThrough wrapText="bothSides">
                  <wp:wrapPolygon edited="0">
                    <wp:start x="0" y="0"/>
                    <wp:lineTo x="0" y="20026"/>
                    <wp:lineTo x="21557" y="20026"/>
                    <wp:lineTo x="21557" y="0"/>
                    <wp:lineTo x="0" y="0"/>
                  </wp:wrapPolygon>
                </wp:wrapThrough>
                <wp:docPr id="115" name="Group 115"/>
                <wp:cNvGraphicFramePr/>
                <a:graphic xmlns:a="http://schemas.openxmlformats.org/drawingml/2006/main">
                  <a:graphicData uri="http://schemas.microsoft.com/office/word/2010/wordprocessingGroup">
                    <wpg:wgp>
                      <wpg:cNvGrpSpPr/>
                      <wpg:grpSpPr>
                        <a:xfrm>
                          <a:off x="0" y="0"/>
                          <a:ext cx="7024370" cy="383540"/>
                          <a:chOff x="0" y="0"/>
                          <a:chExt cx="7024370" cy="383540"/>
                        </a:xfrm>
                        <a:extLst>
                          <a:ext uri="{0CCBE362-F206-4b92-989A-16890622DB6E}">
                            <ma14:wrappingTextBoxFlag xmlns:ma14="http://schemas.microsoft.com/office/mac/drawingml/2011/main" val="1"/>
                          </a:ext>
                        </a:extLst>
                      </wpg:grpSpPr>
                      <wps:wsp>
                        <wps:cNvPr id="107" name="Text Box 107"/>
                        <wps:cNvSpPr txBox="1"/>
                        <wps:spPr>
                          <a:xfrm>
                            <a:off x="0" y="0"/>
                            <a:ext cx="7024370" cy="383540"/>
                          </a:xfrm>
                          <a:prstGeom prst="rect">
                            <a:avLst/>
                          </a:prstGeom>
                          <a:solidFill>
                            <a:schemeClr val="accent4">
                              <a:lumMod val="5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91440" y="45720"/>
                            <a:ext cx="1736090" cy="177165"/>
                          </a:xfrm>
                          <a:prstGeom prst="rect">
                            <a:avLst/>
                          </a:prstGeom>
                          <a:noFill/>
                          <a:ln>
                            <a:noFill/>
                          </a:ln>
                          <a:effectLst/>
                          <a:extLst>
                            <a:ext uri="{C572A759-6A51-4108-AA02-DFA0A04FC94B}">
                              <ma14:wrappingTextBoxFlag xmlns:ma14="http://schemas.microsoft.com/office/mac/drawingml/2011/main"/>
                            </a:ext>
                          </a:extLst>
                        </wps:spPr>
                        <wps:txbx>
                          <w:txbxContent>
                            <w:p w14:paraId="782E9B69" w14:textId="77777777" w:rsidR="00D94E06" w:rsidRDefault="00D94E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5" o:spid="_x0000_s1079" style="position:absolute;margin-left:30.1pt;margin-top:28.8pt;width:553.1pt;height:30.2pt;z-index:251682955;mso-position-horizontal-relative:page;mso-position-vertical-relative:page" coordsize="7024370,38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" mv:complextextbox="1">
                <v:shape id="Text Box 107" o:spid="_x0000_s1080" type="#_x0000_t202" style="position:absolute;width:702437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HBXxAAA&#10;ANwAAAAPAAAAZHJzL2Rvd25yZXYueG1sRI/RisIwEEXfF/yHMIJva+o+qFSjSIuLCCJWP2BsZtuy&#10;zaQ0sdb9+o0g+DbDvXPPneW6N7XoqHWVZQWTcQSCOLe64kLB5bz9nINwHlljbZkUPMjBejX4WGKs&#10;7Z1P1GW+ECGEXYwKSu+bWEqXl2TQjW1DHLQf2xr0YW0LqVu8h3BTy68omkqDFQdCiQ0lJeW/2c0E&#10;7ne6uR07TKrTfkfZNT2e/w6dUqNhv1mA8NT7t/l1vdOhfjSD5zNhAr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hwV8QAAADcAAAADwAAAAAAAAAAAAAAAACXAgAAZHJzL2Rv&#10;d25yZXYueG1sUEsFBgAAAAAEAAQA9QAAAIgDAAAAAA==&#10;" mv:complextextbox="1" fillcolor="#ac9d33 [1607]" stroked="f"/>
                <v:shape id="Text Box 111" o:spid="_x0000_s1081" type="#_x0000_t202" style="position:absolute;left:91440;top:45720;width:173609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w:p w14:paraId="782E9B69" w14:textId="77777777" w:rsidR="00D94E06" w:rsidRDefault="00D94E06"/>
                    </w:txbxContent>
                  </v:textbox>
                </v:shape>
                <w10:wrap type="through" anchorx="page" anchory="page"/>
              </v:group>
            </w:pict>
          </mc:Fallback>
        </mc:AlternateContent>
      </w:r>
      <w:r w:rsidR="00321DB9">
        <w:br w:type="page"/>
      </w:r>
      <w:r w:rsidR="0060684F">
        <w:rPr>
          <w:noProof/>
        </w:rPr>
        <w:lastRenderedPageBreak/>
        <mc:AlternateContent>
          <mc:Choice Requires="wps">
            <w:drawing>
              <wp:anchor distT="0" distB="0" distL="114300" distR="114300" simplePos="0" relativeHeight="251658342" behindDoc="0" locked="0" layoutInCell="1" allowOverlap="1" wp14:anchorId="3D75DFC4" wp14:editId="2CBBD457">
                <wp:simplePos x="0" y="0"/>
                <wp:positionH relativeFrom="page">
                  <wp:posOffset>3977640</wp:posOffset>
                </wp:positionH>
                <wp:positionV relativeFrom="page">
                  <wp:posOffset>1801495</wp:posOffset>
                </wp:positionV>
                <wp:extent cx="3291840" cy="7680960"/>
                <wp:effectExtent l="2540" t="0" r="0" b="4445"/>
                <wp:wrapTight wrapText="bothSides">
                  <wp:wrapPolygon edited="0">
                    <wp:start x="0" y="0"/>
                    <wp:lineTo x="21600" y="0"/>
                    <wp:lineTo x="21600" y="21600"/>
                    <wp:lineTo x="0" y="21600"/>
                    <wp:lineTo x="0" y="0"/>
                  </wp:wrapPolygon>
                </wp:wrapTight>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2" type="#_x0000_t202" style="position:absolute;margin-left:313.2pt;margin-top:141.85pt;width:259.2pt;height:604.8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" mv:complextextbox="1" filled="f" stroked="f">
                <v:stroke o:forcedash="t"/>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40" behindDoc="0" locked="0" layoutInCell="1" allowOverlap="1" wp14:anchorId="62DFA823" wp14:editId="39422B58">
                <wp:simplePos x="0" y="0"/>
                <wp:positionH relativeFrom="page">
                  <wp:posOffset>502920</wp:posOffset>
                </wp:positionH>
                <wp:positionV relativeFrom="page">
                  <wp:posOffset>969010</wp:posOffset>
                </wp:positionV>
                <wp:extent cx="6766560" cy="736600"/>
                <wp:effectExtent l="0" t="3810" r="0" b="0"/>
                <wp:wrapTight wrapText="bothSides">
                  <wp:wrapPolygon edited="0">
                    <wp:start x="0" y="0"/>
                    <wp:lineTo x="21600" y="0"/>
                    <wp:lineTo x="21600" y="21600"/>
                    <wp:lineTo x="0" y="21600"/>
                    <wp:lineTo x="0"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A1814D" w14:textId="77777777" w:rsidR="00D94E06" w:rsidRPr="009B0516" w:rsidRDefault="00D94E06" w:rsidP="00114DB4">
                            <w:pPr>
                              <w:pStyle w:val="Heading1"/>
                            </w:pPr>
                            <w:r w:rsidRPr="009B0516">
                              <w:t>Nunc urna lorem, gravida vel, solli</w:t>
                            </w:r>
                            <w:r>
                              <w:t>citudin in, dignissim in, nunc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3"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" filled="f" stroked="f">
                <v:stroke o:forcedash="t"/>
                <v:textbox inset=",0,,0">
                  <w:txbxContent>
                    <w:p w14:paraId="08A1814D" w14:textId="77777777" w:rsidR="00D94E06" w:rsidRPr="009B0516" w:rsidRDefault="00D94E06" w:rsidP="00114DB4">
                      <w:pPr>
                        <w:pStyle w:val="Heading1"/>
                      </w:pPr>
                      <w:r w:rsidRPr="009B0516">
                        <w:t>Nunc urna lorem, gravida vel, solli</w:t>
                      </w:r>
                      <w:r>
                        <w:t>citudin in, dignissim in, nunc</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61451" behindDoc="0" locked="0" layoutInCell="1" allowOverlap="1" wp14:anchorId="3A85A6A3" wp14:editId="3456829F">
                <wp:simplePos x="0" y="0"/>
                <wp:positionH relativeFrom="page">
                  <wp:posOffset>502920</wp:posOffset>
                </wp:positionH>
                <wp:positionV relativeFrom="page">
                  <wp:posOffset>1801495</wp:posOffset>
                </wp:positionV>
                <wp:extent cx="3291840" cy="7680960"/>
                <wp:effectExtent l="0" t="0" r="2540" b="4445"/>
                <wp:wrapTight wrapText="bothSides">
                  <wp:wrapPolygon edited="0">
                    <wp:start x="0" y="0"/>
                    <wp:lineTo x="21600" y="0"/>
                    <wp:lineTo x="21600" y="21600"/>
                    <wp:lineTo x="0" y="21600"/>
                    <wp:lineTo x="0"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9">
                        <w:txbxContent>
                          <w:p w14:paraId="33B2D4F8" w14:textId="77777777" w:rsidR="00D94E06" w:rsidRDefault="00D94E06" w:rsidP="00114DB4">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6EA104DC" w14:textId="77777777" w:rsidR="00D94E06" w:rsidRDefault="00D94E06" w:rsidP="00114DB4">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324452CD" w14:textId="77777777" w:rsidR="00D94E06" w:rsidRDefault="00D94E06" w:rsidP="00114DB4">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02294517" w14:textId="77777777" w:rsidR="00D94E06" w:rsidRDefault="00D94E06" w:rsidP="00114DB4">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044C22D4" w14:textId="77777777" w:rsidR="00D94E06" w:rsidRPr="00CA47DA" w:rsidRDefault="00D94E06" w:rsidP="00114DB4">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4" type="#_x0000_t202" style="position:absolute;margin-left:39.6pt;margin-top:141.85pt;width:259.2pt;height:604.8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" mv:complextextbox="1" filled="f" stroked="f">
                <v:stroke o:forcedash="t"/>
                <v:textbox style="mso-next-textbox:#Text Box 85" inset=",0,,0">
                  <w:txbxContent>
                    <w:p w14:paraId="33B2D4F8" w14:textId="77777777" w:rsidR="00D94E06" w:rsidRDefault="00D94E06" w:rsidP="00114DB4">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6EA104DC" w14:textId="77777777" w:rsidR="00D94E06" w:rsidRDefault="00D94E06" w:rsidP="00114DB4">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324452CD" w14:textId="77777777" w:rsidR="00D94E06" w:rsidRDefault="00D94E06" w:rsidP="00114DB4">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02294517" w14:textId="77777777" w:rsidR="00D94E06" w:rsidRDefault="00D94E06" w:rsidP="00114DB4">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044C22D4" w14:textId="77777777" w:rsidR="00D94E06" w:rsidRPr="00CA47DA" w:rsidRDefault="00D94E06" w:rsidP="00114DB4">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v:textbox>
                <w10:wrap type="tight" anchorx="page" anchory="page"/>
              </v:shape>
            </w:pict>
          </mc:Fallback>
        </mc:AlternateContent>
      </w:r>
    </w:p>
    <w:p w14:paraId="2A033EBA" w14:textId="77777777" w:rsidR="00114DB4" w:rsidRDefault="0060684F">
      <w:r>
        <w:rPr>
          <w:noProof/>
        </w:rPr>
        <w:lastRenderedPageBreak/>
        <mc:AlternateContent>
          <mc:Choice Requires="wps">
            <w:drawing>
              <wp:anchor distT="0" distB="0" distL="114300" distR="114300" simplePos="0" relativeHeight="251658345" behindDoc="0" locked="0" layoutInCell="1" allowOverlap="1" wp14:anchorId="75DDEB92" wp14:editId="5DA329C3">
                <wp:simplePos x="0" y="0"/>
                <wp:positionH relativeFrom="page">
                  <wp:posOffset>635000</wp:posOffset>
                </wp:positionH>
                <wp:positionV relativeFrom="page">
                  <wp:posOffset>1627505</wp:posOffset>
                </wp:positionV>
                <wp:extent cx="4394200" cy="1417320"/>
                <wp:effectExtent l="0" t="1905" r="0" b="3175"/>
                <wp:wrapTight wrapText="bothSides">
                  <wp:wrapPolygon edited="0">
                    <wp:start x="0" y="0"/>
                    <wp:lineTo x="21600" y="0"/>
                    <wp:lineTo x="21600" y="21600"/>
                    <wp:lineTo x="0" y="21600"/>
                    <wp:lineTo x="0" y="0"/>
                  </wp:wrapPolygon>
                </wp:wrapTight>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0A62130" w14:textId="77777777" w:rsidR="00D94E06" w:rsidRPr="00CA47DA" w:rsidRDefault="00D94E06" w:rsidP="00114DB4">
                            <w:pPr>
                              <w:pStyle w:val="BodyText-Light"/>
                            </w:pPr>
                            <w:r w:rsidRPr="009B0516">
                              <w:t xml:space="preserve">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85" type="#_x0000_t202" style="position:absolute;margin-left:50pt;margin-top:128.15pt;width:346pt;height:111.6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" mv:complextextbox="1" filled="f" stroked="f">
                <v:stroke o:forcedash="t"/>
                <v:textbox inset=",0,,0">
                  <w:txbxContent>
                    <w:p w14:paraId="50A62130" w14:textId="77777777" w:rsidR="00D94E06" w:rsidRPr="00CA47DA" w:rsidRDefault="00D94E06" w:rsidP="00114DB4">
                      <w:pPr>
                        <w:pStyle w:val="BodyText-Light"/>
                      </w:pPr>
                      <w:r w:rsidRPr="009B0516">
                        <w:t xml:space="preserve">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w:t>
                      </w:r>
                    </w:p>
                  </w:txbxContent>
                </v:textbox>
                <w10:wrap type="tight" anchorx="page" anchory="page"/>
              </v:shape>
            </w:pict>
          </mc:Fallback>
        </mc:AlternateContent>
      </w:r>
      <w:r>
        <w:rPr>
          <w:noProof/>
        </w:rPr>
        <mc:AlternateContent>
          <mc:Choice Requires="wps">
            <w:drawing>
              <wp:anchor distT="0" distB="0" distL="114300" distR="114300" simplePos="0" relativeHeight="251658343" behindDoc="0" locked="0" layoutInCell="1" allowOverlap="1" wp14:anchorId="57860311" wp14:editId="4B308C3A">
                <wp:simplePos x="0" y="0"/>
                <wp:positionH relativeFrom="page">
                  <wp:posOffset>635000</wp:posOffset>
                </wp:positionH>
                <wp:positionV relativeFrom="page">
                  <wp:posOffset>966470</wp:posOffset>
                </wp:positionV>
                <wp:extent cx="4394200" cy="548640"/>
                <wp:effectExtent l="0" t="1270" r="0" b="0"/>
                <wp:wrapTight wrapText="bothSides">
                  <wp:wrapPolygon edited="0">
                    <wp:start x="0" y="0"/>
                    <wp:lineTo x="21600" y="0"/>
                    <wp:lineTo x="21600" y="21600"/>
                    <wp:lineTo x="0" y="21600"/>
                    <wp:lineTo x="0"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1F3E74C" w14:textId="77777777" w:rsidR="00D94E06" w:rsidRPr="00CA47DA" w:rsidRDefault="00D94E06" w:rsidP="00114DB4">
                            <w:pPr>
                              <w:pStyle w:val="Title-Back"/>
                            </w:pPr>
                            <w:r w:rsidRPr="009B0516">
                              <w:t>Suspendisse potenti</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6" type="#_x0000_t202" style="position:absolute;margin-left:50pt;margin-top:76.1pt;width:346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dtlvkCAABf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" filled="f" stroked="f">
                <v:stroke o:forcedash="t"/>
                <v:textbox inset=",0,,0">
                  <w:txbxContent>
                    <w:p w14:paraId="01F3E74C" w14:textId="77777777" w:rsidR="00D94E06" w:rsidRPr="00CA47DA" w:rsidRDefault="00D94E06" w:rsidP="00114DB4">
                      <w:pPr>
                        <w:pStyle w:val="Title-Back"/>
                      </w:pPr>
                      <w:r w:rsidRPr="009B0516">
                        <w:t>Suspendisse potenti</w:t>
                      </w:r>
                      <w:r>
                        <w:t>!</w:t>
                      </w:r>
                    </w:p>
                  </w:txbxContent>
                </v:textbox>
                <w10:wrap type="tight" anchorx="page" anchory="page"/>
              </v:shape>
            </w:pict>
          </mc:Fallback>
        </mc:AlternateContent>
      </w:r>
      <w:r>
        <w:rPr>
          <w:noProof/>
        </w:rPr>
        <mc:AlternateContent>
          <mc:Choice Requires="wps">
            <w:drawing>
              <wp:anchor distT="0" distB="0" distL="114300" distR="114300" simplePos="0" relativeHeight="251658360" behindDoc="0" locked="0" layoutInCell="1" allowOverlap="1" wp14:anchorId="208059E0" wp14:editId="7704A0D1">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A260D93" w14:textId="77777777" w:rsidR="00D94E06" w:rsidRDefault="00D94E06" w:rsidP="00114DB4">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7"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3q/g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" filled="f" stroked="f">
                <v:stroke o:forcedash="t"/>
                <v:textbox inset=",0,,0">
                  <w:txbxContent>
                    <w:p w14:paraId="7A260D93" w14:textId="77777777" w:rsidR="00D94E06" w:rsidRDefault="00D94E06" w:rsidP="00114DB4">
                      <w:pPr>
                        <w:pStyle w:val="HeaderBack-Right"/>
                      </w:pPr>
                      <w:r>
                        <w:t>Fall 2016</w:t>
                      </w:r>
                    </w:p>
                  </w:txbxContent>
                </v:textbox>
                <w10:wrap type="tight" anchorx="page" anchory="page"/>
              </v:shape>
            </w:pict>
          </mc:Fallback>
        </mc:AlternateContent>
      </w:r>
      <w:r>
        <w:rPr>
          <w:noProof/>
        </w:rPr>
        <mc:AlternateContent>
          <mc:Choice Requires="wps">
            <w:drawing>
              <wp:anchor distT="0" distB="0" distL="114300" distR="114300" simplePos="0" relativeHeight="251658359" behindDoc="0" locked="0" layoutInCell="1" allowOverlap="1" wp14:anchorId="079A65D8" wp14:editId="4941C2F2">
                <wp:simplePos x="0" y="0"/>
                <wp:positionH relativeFrom="page">
                  <wp:posOffset>548640</wp:posOffset>
                </wp:positionH>
                <wp:positionV relativeFrom="page">
                  <wp:posOffset>621665</wp:posOffset>
                </wp:positionV>
                <wp:extent cx="3337560" cy="190500"/>
                <wp:effectExtent l="2540" t="0" r="0" b="635"/>
                <wp:wrapTight wrapText="bothSides">
                  <wp:wrapPolygon edited="0">
                    <wp:start x="0" y="0"/>
                    <wp:lineTo x="21600" y="0"/>
                    <wp:lineTo x="21600" y="21600"/>
                    <wp:lineTo x="0" y="21600"/>
                    <wp:lineTo x="0"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D940247" w14:textId="77777777" w:rsidR="00D94E06" w:rsidRDefault="00D94E06" w:rsidP="00114DB4">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8"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" filled="f" stroked="f">
                <v:stroke o:forcedash="t"/>
                <v:textbox inset=",0,,0">
                  <w:txbxContent>
                    <w:p w14:paraId="5D940247" w14:textId="77777777" w:rsidR="00D94E06" w:rsidRDefault="00D94E06" w:rsidP="00114DB4">
                      <w:pPr>
                        <w:pStyle w:val="Header-Back"/>
                      </w:pPr>
                      <w:r>
                        <w:t>The Lorem Ipsums</w:t>
                      </w:r>
                    </w:p>
                  </w:txbxContent>
                </v:textbox>
                <w10:wrap type="tight" anchorx="page" anchory="page"/>
              </v:shape>
            </w:pict>
          </mc:Fallback>
        </mc:AlternateContent>
      </w:r>
      <w:r>
        <w:rPr>
          <w:noProof/>
        </w:rPr>
        <mc:AlternateContent>
          <mc:Choice Requires="wps">
            <w:drawing>
              <wp:anchor distT="0" distB="0" distL="114300" distR="114300" simplePos="0" relativeHeight="251658351" behindDoc="0" locked="0" layoutInCell="1" allowOverlap="1" wp14:anchorId="7AE08F95" wp14:editId="13F146E2">
                <wp:simplePos x="0" y="0"/>
                <wp:positionH relativeFrom="page">
                  <wp:posOffset>457200</wp:posOffset>
                </wp:positionH>
                <wp:positionV relativeFrom="page">
                  <wp:posOffset>5029200</wp:posOffset>
                </wp:positionV>
                <wp:extent cx="3340100" cy="304800"/>
                <wp:effectExtent l="0" t="0" r="0" b="0"/>
                <wp:wrapTight wrapText="bothSides">
                  <wp:wrapPolygon edited="0">
                    <wp:start x="0" y="0"/>
                    <wp:lineTo x="21600" y="0"/>
                    <wp:lineTo x="21600" y="21600"/>
                    <wp:lineTo x="0" y="21600"/>
                    <wp:lineTo x="0"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0887E5F" w14:textId="77777777" w:rsidR="00D94E06" w:rsidRPr="00CA47DA" w:rsidRDefault="00D94E06" w:rsidP="00114DB4">
                            <w:pPr>
                              <w:pStyle w:val="Mail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9"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" filled="f" stroked="f">
                <v:stroke o:forcedash="t"/>
                <v:textbox inset=",0,,0">
                  <w:txbxContent>
                    <w:p w14:paraId="30887E5F" w14:textId="77777777" w:rsidR="00D94E06" w:rsidRPr="00CA47DA" w:rsidRDefault="00D94E06" w:rsidP="00114DB4">
                      <w:pPr>
                        <w:pStyle w:val="Mailer"/>
                      </w:pPr>
                      <w:r>
                        <w:t>The Lorem Ipsums</w:t>
                      </w:r>
                    </w:p>
                  </w:txbxContent>
                </v:textbox>
                <w10:wrap type="tight" anchorx="page" anchory="page"/>
              </v:shape>
            </w:pict>
          </mc:Fallback>
        </mc:AlternateContent>
      </w:r>
      <w:r>
        <w:rPr>
          <w:noProof/>
        </w:rPr>
        <mc:AlternateContent>
          <mc:Choice Requires="wps">
            <w:drawing>
              <wp:anchor distT="0" distB="0" distL="114300" distR="114300" simplePos="0" relativeHeight="251658352" behindDoc="0" locked="0" layoutInCell="1" allowOverlap="1" wp14:anchorId="2A391A67" wp14:editId="6BB6B423">
                <wp:simplePos x="0" y="0"/>
                <wp:positionH relativeFrom="page">
                  <wp:posOffset>457200</wp:posOffset>
                </wp:positionH>
                <wp:positionV relativeFrom="page">
                  <wp:posOffset>5334000</wp:posOffset>
                </wp:positionV>
                <wp:extent cx="3340100" cy="431800"/>
                <wp:effectExtent l="0" t="0" r="0" b="0"/>
                <wp:wrapTight wrapText="bothSides">
                  <wp:wrapPolygon edited="0">
                    <wp:start x="0" y="0"/>
                    <wp:lineTo x="21600" y="0"/>
                    <wp:lineTo x="21600" y="21600"/>
                    <wp:lineTo x="0" y="21600"/>
                    <wp:lineTo x="0"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A51A" w14:textId="77777777" w:rsidR="00D94E06" w:rsidRPr="00CA47DA" w:rsidRDefault="00D94E06" w:rsidP="00114DB4">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0" type="#_x0000_t202" style="position:absolute;margin-left:36pt;margin-top:420pt;width:263pt;height:34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3t67U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" filled="f" stroked="f">
                <v:textbox inset=",0,,0">
                  <w:txbxContent>
                    <w:p w14:paraId="5A77A51A" w14:textId="77777777" w:rsidR="00D94E06" w:rsidRPr="00CA47DA" w:rsidRDefault="00D94E06" w:rsidP="00114DB4">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321DB9">
        <w:rPr>
          <w:noProof/>
        </w:rPr>
        <w:drawing>
          <wp:anchor distT="0" distB="0" distL="118745" distR="118745" simplePos="0" relativeHeight="251658379" behindDoc="0" locked="0" layoutInCell="1" allowOverlap="1" wp14:anchorId="5B2990EF" wp14:editId="64AA0227">
            <wp:simplePos x="5486400" y="8229600"/>
            <wp:positionH relativeFrom="page">
              <wp:posOffset>451173</wp:posOffset>
            </wp:positionH>
            <wp:positionV relativeFrom="page">
              <wp:posOffset>3240868</wp:posOffset>
            </wp:positionV>
            <wp:extent cx="2315963" cy="1552736"/>
            <wp:effectExtent l="203200" t="203200" r="198637" b="174464"/>
            <wp:wrapTight wrapText="bothSides">
              <wp:wrapPolygon edited="0">
                <wp:start x="21306" y="-1618"/>
                <wp:lineTo x="6391" y="-2686"/>
                <wp:lineTo x="-1259" y="-1826"/>
                <wp:lineTo x="-1390" y="18363"/>
                <wp:lineTo x="-1144" y="22646"/>
                <wp:lineTo x="37" y="22787"/>
                <wp:lineTo x="8774" y="23828"/>
                <wp:lineTo x="22838" y="23022"/>
                <wp:lineTo x="22697" y="21233"/>
                <wp:lineTo x="22743" y="15921"/>
                <wp:lineTo x="22762" y="15569"/>
                <wp:lineTo x="22809" y="10258"/>
                <wp:lineTo x="22828" y="9906"/>
                <wp:lineTo x="22638" y="4566"/>
                <wp:lineTo x="22657" y="4214"/>
                <wp:lineTo x="22468" y="-1126"/>
                <wp:lineTo x="22487" y="-1478"/>
                <wp:lineTo x="21306" y="-1618"/>
              </wp:wrapPolygon>
            </wp:wrapTight>
            <wp:docPr id="7"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24"/>
                    <a:stretch>
                      <a:fillRect/>
                    </a:stretch>
                  </pic:blipFill>
                  <pic:spPr bwMode="auto">
                    <a:xfrm rot="21326006">
                      <a:off x="0" y="0"/>
                      <a:ext cx="2315963" cy="1552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4300" distR="114300" simplePos="0" relativeHeight="251658378" behindDoc="0" locked="0" layoutInCell="1" allowOverlap="1" wp14:anchorId="6921907F" wp14:editId="47B13B6B">
            <wp:simplePos x="5486400" y="8229600"/>
            <wp:positionH relativeFrom="page">
              <wp:posOffset>5854700</wp:posOffset>
            </wp:positionH>
            <wp:positionV relativeFrom="page">
              <wp:posOffset>2893060</wp:posOffset>
            </wp:positionV>
            <wp:extent cx="1778000" cy="2273300"/>
            <wp:effectExtent l="0" t="0" r="0" b="0"/>
            <wp:wrapTight wrapText="bothSides">
              <wp:wrapPolygon edited="0">
                <wp:start x="8640" y="4103"/>
                <wp:lineTo x="5863" y="4827"/>
                <wp:lineTo x="2160" y="6999"/>
                <wp:lineTo x="1234" y="11826"/>
                <wp:lineTo x="4011" y="15687"/>
                <wp:lineTo x="5246" y="19549"/>
                <wp:lineTo x="5554" y="19790"/>
                <wp:lineTo x="7714" y="20514"/>
                <wp:lineTo x="8331" y="20514"/>
                <wp:lineTo x="12960" y="20514"/>
                <wp:lineTo x="13577" y="20514"/>
                <wp:lineTo x="15737" y="19790"/>
                <wp:lineTo x="15737" y="19549"/>
                <wp:lineTo x="16971" y="15928"/>
                <wp:lineTo x="17280" y="15687"/>
                <wp:lineTo x="19749" y="12067"/>
                <wp:lineTo x="19749" y="11826"/>
                <wp:lineTo x="19440" y="8688"/>
                <wp:lineTo x="19440" y="7240"/>
                <wp:lineTo x="15120" y="4344"/>
                <wp:lineTo x="13269" y="4103"/>
                <wp:lineTo x="8640" y="4103"/>
              </wp:wrapPolygon>
            </wp:wrapTight>
            <wp:docPr id="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2"/>
                    <a:srcRect/>
                    <a:stretch>
                      <a:fillRect/>
                    </a:stretch>
                  </pic:blipFill>
                  <pic:spPr bwMode="auto">
                    <a:xfrm>
                      <a:off x="0" y="0"/>
                      <a:ext cx="1778000" cy="2273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354" behindDoc="0" locked="0" layoutInCell="1" allowOverlap="1" wp14:anchorId="75414532" wp14:editId="64087A62">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3BEB866" w14:textId="77777777" w:rsidR="00D94E06" w:rsidRPr="00CA47DA" w:rsidRDefault="00D94E06" w:rsidP="00114DB4">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1" type="#_x0000_t202" style="position:absolute;margin-left:230pt;margin-top:537pt;width:4in;height:90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" filled="f" stroked="f">
                <v:stroke o:forcedash="t"/>
                <v:textbox inset=",0,,0">
                  <w:txbxContent>
                    <w:p w14:paraId="63BEB866" w14:textId="77777777" w:rsidR="00D94E06" w:rsidRPr="00CA47DA" w:rsidRDefault="00D94E06" w:rsidP="00114DB4">
                      <w:pPr>
                        <w:pStyle w:val="BodyText"/>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53" behindDoc="0" locked="0" layoutInCell="0" allowOverlap="1" wp14:anchorId="344BFF1C" wp14:editId="62869229">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DEAB4C" w14:textId="77777777" w:rsidR="00D94E06" w:rsidRPr="00CA47DA" w:rsidRDefault="00D94E06" w:rsidP="00114DB4">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2"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" o:allowincell="f" filled="f" stroked="f">
                <v:stroke o:forcedash="t"/>
                <v:textbox inset=",0,,0">
                  <w:txbxContent>
                    <w:p w14:paraId="08DEAB4C" w14:textId="77777777" w:rsidR="00D94E06" w:rsidRPr="00CA47DA" w:rsidRDefault="00D94E06" w:rsidP="00114DB4">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350" behindDoc="0" locked="0" layoutInCell="0" allowOverlap="1" wp14:anchorId="5FA2298D" wp14:editId="6B20ED52">
                <wp:simplePos x="0" y="0"/>
                <wp:positionH relativeFrom="page">
                  <wp:posOffset>2921000</wp:posOffset>
                </wp:positionH>
                <wp:positionV relativeFrom="page">
                  <wp:posOffset>3124200</wp:posOffset>
                </wp:positionV>
                <wp:extent cx="2108200" cy="422910"/>
                <wp:effectExtent l="0" t="0" r="0" b="0"/>
                <wp:wrapTight wrapText="bothSides">
                  <wp:wrapPolygon edited="0">
                    <wp:start x="0" y="0"/>
                    <wp:lineTo x="21600" y="0"/>
                    <wp:lineTo x="21600" y="21600"/>
                    <wp:lineTo x="0" y="21600"/>
                    <wp:lineTo x="0"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6873913" w14:textId="77777777" w:rsidR="00D94E06" w:rsidRPr="00CA47DA" w:rsidRDefault="00D94E06" w:rsidP="00114DB4">
                            <w:pPr>
                              <w:pStyle w:val="Subtitle-Back"/>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3" type="#_x0000_t202" style="position:absolute;margin-left:230pt;margin-top:246pt;width:166pt;height:33.3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" o:allowincell="f" filled="f" stroked="f">
                <v:stroke o:forcedash="t"/>
                <v:textbox inset=",0,,0">
                  <w:txbxContent>
                    <w:p w14:paraId="76873913" w14:textId="77777777" w:rsidR="00D94E06" w:rsidRPr="00CA47DA" w:rsidRDefault="00D94E06" w:rsidP="00114DB4">
                      <w:pPr>
                        <w:pStyle w:val="Subtitle-Back"/>
                      </w:pPr>
                      <w:r>
                        <w:t>Lorem Ipsum!</w:t>
                      </w:r>
                    </w:p>
                  </w:txbxContent>
                </v:textbox>
                <w10:wrap type="tight" anchorx="page" anchory="page"/>
              </v:shape>
            </w:pict>
          </mc:Fallback>
        </mc:AlternateContent>
      </w:r>
      <w:r w:rsidR="00321DB9">
        <w:rPr>
          <w:noProof/>
        </w:rPr>
        <w:drawing>
          <wp:anchor distT="0" distB="0" distL="118745" distR="118745" simplePos="0" relativeHeight="251658377" behindDoc="0" locked="0" layoutInCell="1" allowOverlap="1" wp14:anchorId="693D6097" wp14:editId="72AF8028">
            <wp:simplePos x="5486400" y="8229600"/>
            <wp:positionH relativeFrom="page">
              <wp:posOffset>5275451</wp:posOffset>
            </wp:positionH>
            <wp:positionV relativeFrom="page">
              <wp:posOffset>1004807</wp:posOffset>
            </wp:positionV>
            <wp:extent cx="1834149" cy="2611421"/>
            <wp:effectExtent l="254000" t="152400" r="274051" b="131779"/>
            <wp:wrapTight wrapText="bothSides">
              <wp:wrapPolygon edited="0">
                <wp:start x="-1422" y="-571"/>
                <wp:lineTo x="-1690" y="9566"/>
                <wp:lineTo x="-1653" y="22215"/>
                <wp:lineTo x="2025" y="22838"/>
                <wp:lineTo x="12158" y="22230"/>
                <wp:lineTo x="12184" y="22439"/>
                <wp:lineTo x="16978" y="22363"/>
                <wp:lineTo x="18766" y="22255"/>
                <wp:lineTo x="22641" y="22023"/>
                <wp:lineTo x="22939" y="22005"/>
                <wp:lineTo x="23211" y="21778"/>
                <wp:lineTo x="22888" y="21587"/>
                <wp:lineTo x="23102" y="18411"/>
                <wp:lineTo x="23076" y="18201"/>
                <wp:lineTo x="22993" y="15044"/>
                <wp:lineTo x="22967" y="14834"/>
                <wp:lineTo x="22884" y="11676"/>
                <wp:lineTo x="22858" y="11467"/>
                <wp:lineTo x="23072" y="8291"/>
                <wp:lineTo x="23047" y="8082"/>
                <wp:lineTo x="22963" y="4924"/>
                <wp:lineTo x="22938" y="4715"/>
                <wp:lineTo x="23152" y="1539"/>
                <wp:lineTo x="23127" y="1330"/>
                <wp:lineTo x="23468" y="-799"/>
                <wp:lineTo x="18300" y="-1333"/>
                <wp:lineTo x="2453" y="-804"/>
                <wp:lineTo x="-1422" y="-571"/>
              </wp:wrapPolygon>
            </wp:wrapTight>
            <wp:docPr id="3" name="Placeholder" descr=":nfc 13 - fall p 2 through 6:42-176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25"/>
                    <a:srcRect b="3840"/>
                    <a:stretch>
                      <a:fillRect/>
                    </a:stretch>
                  </pic:blipFill>
                  <pic:spPr bwMode="auto">
                    <a:xfrm rot="292881">
                      <a:off x="0" y="0"/>
                      <a:ext cx="1834149" cy="261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114DB4" w:rsidSect="00114DB4">
      <w:headerReference w:type="default" r:id="rId26"/>
      <w:footerReference w:type="default" r:id="rId27"/>
      <w:headerReference w:type="first" r:id="rId28"/>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06CA3" w14:textId="77777777" w:rsidR="004156AC" w:rsidRDefault="004156AC">
      <w:r>
        <w:separator/>
      </w:r>
    </w:p>
  </w:endnote>
  <w:endnote w:type="continuationSeparator" w:id="0">
    <w:p w14:paraId="4B4BB6A3" w14:textId="77777777" w:rsidR="004156AC" w:rsidRDefault="00415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E70BD" w14:textId="77777777" w:rsidR="00D94E06" w:rsidRDefault="00D94E06">
    <w:pPr>
      <w:pStyle w:val="Footer"/>
    </w:pPr>
    <w:r>
      <w:rPr>
        <w:noProof/>
      </w:rPr>
      <mc:AlternateContent>
        <mc:Choice Requires="wps">
          <w:drawing>
            <wp:anchor distT="0" distB="0" distL="114300" distR="114300" simplePos="0" relativeHeight="251658265" behindDoc="0" locked="0" layoutInCell="1" allowOverlap="1" wp14:anchorId="14C398F3" wp14:editId="2ECF683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8F33" w14:textId="77777777" w:rsidR="00D94E06" w:rsidRDefault="00D94E06" w:rsidP="00114DB4">
                          <w:pPr>
                            <w:pStyle w:val="Page"/>
                          </w:pPr>
                          <w:r>
                            <w:fldChar w:fldCharType="begin"/>
                          </w:r>
                          <w:r>
                            <w:instrText xml:space="preserve"> page </w:instrText>
                          </w:r>
                          <w:r>
                            <w:fldChar w:fldCharType="separate"/>
                          </w:r>
                          <w:r w:rsidR="004156AC">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9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4F3B8F33" w14:textId="77777777" w:rsidR="00D94E06" w:rsidRDefault="00D94E06" w:rsidP="00114DB4">
                    <w:pPr>
                      <w:pStyle w:val="Page"/>
                    </w:pPr>
                    <w:r>
                      <w:fldChar w:fldCharType="begin"/>
                    </w:r>
                    <w:r>
                      <w:instrText xml:space="preserve"> page </w:instrText>
                    </w:r>
                    <w:r>
                      <w:fldChar w:fldCharType="separate"/>
                    </w:r>
                    <w:r w:rsidR="004156AC">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53213" w14:textId="77777777" w:rsidR="00D94E06" w:rsidRDefault="00D94E0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36AC0" w14:textId="77777777" w:rsidR="004156AC" w:rsidRDefault="004156AC">
      <w:r>
        <w:separator/>
      </w:r>
    </w:p>
  </w:footnote>
  <w:footnote w:type="continuationSeparator" w:id="0">
    <w:p w14:paraId="39472604" w14:textId="77777777" w:rsidR="004156AC" w:rsidRDefault="004156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80523" w14:textId="77777777" w:rsidR="00D94E06" w:rsidRDefault="00D94E06">
    <w:pPr>
      <w:pStyle w:val="Header"/>
    </w:pPr>
    <w:r>
      <w:rPr>
        <w:noProof/>
      </w:rPr>
      <mc:AlternateContent>
        <mc:Choice Requires="wps">
          <w:drawing>
            <wp:anchor distT="0" distB="0" distL="114300" distR="114300" simplePos="0" relativeHeight="251658254" behindDoc="0" locked="0" layoutInCell="1" allowOverlap="1" wp14:anchorId="0664D173" wp14:editId="64C3E2D8">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85503E8" w14:textId="77777777" w:rsidR="00D94E06" w:rsidRDefault="00D94E06" w:rsidP="00114DB4">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9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685503E8" w14:textId="77777777" w:rsidR="00D94E06" w:rsidRDefault="00D94E06" w:rsidP="00114DB4">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49E26FE7" wp14:editId="0EEBDF4A">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09E1E2B7" wp14:editId="39C34F3D">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5183AF" w14:textId="77777777" w:rsidR="00D94E06" w:rsidRDefault="00D94E06" w:rsidP="00114DB4">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5"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7C5183AF" w14:textId="77777777" w:rsidR="00D94E06" w:rsidRDefault="00D94E06" w:rsidP="00114DB4">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21EEC" w14:textId="77777777" w:rsidR="00D94E06" w:rsidRDefault="00D94E06">
    <w:pPr>
      <w:pStyle w:val="Header"/>
    </w:pPr>
    <w:r>
      <w:rPr>
        <w:noProof/>
      </w:rPr>
      <mc:AlternateContent>
        <mc:Choice Requires="wps">
          <w:drawing>
            <wp:anchor distT="0" distB="0" distL="114300" distR="114300" simplePos="0" relativeHeight="251658220" behindDoc="0" locked="0" layoutInCell="1" allowOverlap="1" wp14:anchorId="65DCBEF8" wp14:editId="60971F83">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20A0C241" wp14:editId="5248ED09">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52BA5FAA" wp14:editId="52F4DE17">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16F8F053" wp14:editId="67285D11">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128748DE" wp14:editId="6B033181">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F1CB4" w14:textId="77777777" w:rsidR="00D94E06" w:rsidRDefault="00D94E06">
    <w:pPr>
      <w:pStyle w:val="Header"/>
    </w:pPr>
    <w:r>
      <w:rPr>
        <w:noProof/>
      </w:rPr>
      <mc:AlternateContent>
        <mc:Choice Requires="wps">
          <w:drawing>
            <wp:anchor distT="0" distB="0" distL="114300" distR="114300" simplePos="0" relativeHeight="251658224" behindDoc="0" locked="0" layoutInCell="1" allowOverlap="1" wp14:anchorId="748F1F4A" wp14:editId="31B05CC9">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55E44B15" wp14:editId="32214A15">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4223DF38" wp14:editId="75374E24">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D20F" w14:textId="77777777" w:rsidR="00D94E06" w:rsidRDefault="00D94E06">
    <w:pPr>
      <w:pStyle w:val="Header"/>
    </w:pPr>
    <w:r>
      <w:rPr>
        <w:noProof/>
      </w:rPr>
      <mc:AlternateContent>
        <mc:Choice Requires="wpg">
          <w:drawing>
            <wp:anchor distT="0" distB="0" distL="114300" distR="114300" simplePos="0" relativeHeight="251658244" behindDoc="0" locked="0" layoutInCell="1" allowOverlap="1" wp14:anchorId="65BDC35F" wp14:editId="3BFCFCF0">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A3808A6"/>
    <w:multiLevelType w:val="hybridMultilevel"/>
    <w:tmpl w:val="29A0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912B4D"/>
    <w:multiLevelType w:val="hybridMultilevel"/>
    <w:tmpl w:val="4526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F355D9"/>
    <w:multiLevelType w:val="hybridMultilevel"/>
    <w:tmpl w:val="3E96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14DB4"/>
    <w:rsid w:val="00000DFA"/>
    <w:rsid w:val="0003793C"/>
    <w:rsid w:val="000410F9"/>
    <w:rsid w:val="00084BB8"/>
    <w:rsid w:val="000D1A61"/>
    <w:rsid w:val="00114DB4"/>
    <w:rsid w:val="00190632"/>
    <w:rsid w:val="001C6D49"/>
    <w:rsid w:val="002A4751"/>
    <w:rsid w:val="00321DB9"/>
    <w:rsid w:val="00332438"/>
    <w:rsid w:val="00343141"/>
    <w:rsid w:val="0036037E"/>
    <w:rsid w:val="00385D71"/>
    <w:rsid w:val="003A00F9"/>
    <w:rsid w:val="004156AC"/>
    <w:rsid w:val="00417785"/>
    <w:rsid w:val="004567CC"/>
    <w:rsid w:val="004B144E"/>
    <w:rsid w:val="0055725A"/>
    <w:rsid w:val="00560C00"/>
    <w:rsid w:val="005A7988"/>
    <w:rsid w:val="005D3513"/>
    <w:rsid w:val="005E6CDF"/>
    <w:rsid w:val="00604257"/>
    <w:rsid w:val="0060684F"/>
    <w:rsid w:val="00621F55"/>
    <w:rsid w:val="0068092D"/>
    <w:rsid w:val="006A7523"/>
    <w:rsid w:val="006F11D3"/>
    <w:rsid w:val="006F1B27"/>
    <w:rsid w:val="00815A97"/>
    <w:rsid w:val="008951CE"/>
    <w:rsid w:val="008E1002"/>
    <w:rsid w:val="008F4388"/>
    <w:rsid w:val="00921C22"/>
    <w:rsid w:val="00972E4E"/>
    <w:rsid w:val="0099199D"/>
    <w:rsid w:val="00A03D65"/>
    <w:rsid w:val="00A340AC"/>
    <w:rsid w:val="00A76530"/>
    <w:rsid w:val="00AF01F9"/>
    <w:rsid w:val="00B23FC6"/>
    <w:rsid w:val="00B253F6"/>
    <w:rsid w:val="00B411ED"/>
    <w:rsid w:val="00B56B10"/>
    <w:rsid w:val="00B76219"/>
    <w:rsid w:val="00C12C5E"/>
    <w:rsid w:val="00C97488"/>
    <w:rsid w:val="00CE590F"/>
    <w:rsid w:val="00D52AD2"/>
    <w:rsid w:val="00D632F3"/>
    <w:rsid w:val="00D935A5"/>
    <w:rsid w:val="00D94E06"/>
    <w:rsid w:val="00E422E7"/>
    <w:rsid w:val="00E64F5E"/>
    <w:rsid w:val="00F204C4"/>
    <w:rsid w:val="00FB13A2"/>
    <w:rsid w:val="00FD0F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0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uiPriority w:val="34"/>
    <w:qFormat/>
    <w:rsid w:val="00815A97"/>
    <w:pPr>
      <w:ind w:left="720"/>
      <w:contextualSpacing/>
    </w:pPr>
  </w:style>
  <w:style w:type="character" w:styleId="Hyperlink">
    <w:name w:val="Hyperlink"/>
    <w:basedOn w:val="DefaultParagraphFont"/>
    <w:rsid w:val="00621F55"/>
    <w:rPr>
      <w:color w:val="971C1B" w:themeColor="hyperlink"/>
      <w:u w:val="single"/>
    </w:rPr>
  </w:style>
  <w:style w:type="character" w:customStyle="1" w:styleId="thumb-container">
    <w:name w:val="thumb-container"/>
    <w:basedOn w:val="DefaultParagraphFont"/>
    <w:rsid w:val="00AF01F9"/>
  </w:style>
  <w:style w:type="character" w:customStyle="1" w:styleId="titl">
    <w:name w:val="titl"/>
    <w:basedOn w:val="DefaultParagraphFont"/>
    <w:rsid w:val="00AF01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uiPriority w:val="34"/>
    <w:qFormat/>
    <w:rsid w:val="00815A97"/>
    <w:pPr>
      <w:ind w:left="720"/>
      <w:contextualSpacing/>
    </w:pPr>
  </w:style>
  <w:style w:type="character" w:styleId="Hyperlink">
    <w:name w:val="Hyperlink"/>
    <w:basedOn w:val="DefaultParagraphFont"/>
    <w:rsid w:val="00621F55"/>
    <w:rPr>
      <w:color w:val="971C1B" w:themeColor="hyperlink"/>
      <w:u w:val="single"/>
    </w:rPr>
  </w:style>
  <w:style w:type="character" w:customStyle="1" w:styleId="thumb-container">
    <w:name w:val="thumb-container"/>
    <w:basedOn w:val="DefaultParagraphFont"/>
    <w:rsid w:val="00AF01F9"/>
  </w:style>
  <w:style w:type="character" w:customStyle="1" w:styleId="titl">
    <w:name w:val="titl"/>
    <w:basedOn w:val="DefaultParagraphFont"/>
    <w:rsid w:val="00AF0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43518">
      <w:bodyDiv w:val="1"/>
      <w:marLeft w:val="0"/>
      <w:marRight w:val="0"/>
      <w:marTop w:val="0"/>
      <w:marBottom w:val="0"/>
      <w:divBdr>
        <w:top w:val="none" w:sz="0" w:space="0" w:color="auto"/>
        <w:left w:val="none" w:sz="0" w:space="0" w:color="auto"/>
        <w:bottom w:val="none" w:sz="0" w:space="0" w:color="auto"/>
        <w:right w:val="none" w:sz="0" w:space="0" w:color="auto"/>
      </w:divBdr>
      <w:divsChild>
        <w:div w:id="2050763225">
          <w:marLeft w:val="0"/>
          <w:marRight w:val="0"/>
          <w:marTop w:val="0"/>
          <w:marBottom w:val="0"/>
          <w:divBdr>
            <w:top w:val="none" w:sz="0" w:space="0" w:color="auto"/>
            <w:left w:val="none" w:sz="0" w:space="0" w:color="auto"/>
            <w:bottom w:val="none" w:sz="0" w:space="0" w:color="auto"/>
            <w:right w:val="none" w:sz="0" w:space="0" w:color="auto"/>
          </w:divBdr>
        </w:div>
      </w:divsChild>
    </w:div>
    <w:div w:id="1008479176">
      <w:bodyDiv w:val="1"/>
      <w:marLeft w:val="0"/>
      <w:marRight w:val="0"/>
      <w:marTop w:val="0"/>
      <w:marBottom w:val="0"/>
      <w:divBdr>
        <w:top w:val="none" w:sz="0" w:space="0" w:color="auto"/>
        <w:left w:val="none" w:sz="0" w:space="0" w:color="auto"/>
        <w:bottom w:val="none" w:sz="0" w:space="0" w:color="auto"/>
        <w:right w:val="none" w:sz="0" w:space="0" w:color="auto"/>
      </w:divBdr>
      <w:divsChild>
        <w:div w:id="1195852039">
          <w:marLeft w:val="0"/>
          <w:marRight w:val="0"/>
          <w:marTop w:val="0"/>
          <w:marBottom w:val="0"/>
          <w:divBdr>
            <w:top w:val="none" w:sz="0" w:space="0" w:color="auto"/>
            <w:left w:val="none" w:sz="0" w:space="0" w:color="auto"/>
            <w:bottom w:val="none" w:sz="0" w:space="0" w:color="auto"/>
            <w:right w:val="none" w:sz="0" w:space="0" w:color="auto"/>
          </w:divBdr>
        </w:div>
      </w:divsChild>
    </w:div>
    <w:div w:id="1179613701">
      <w:bodyDiv w:val="1"/>
      <w:marLeft w:val="0"/>
      <w:marRight w:val="0"/>
      <w:marTop w:val="0"/>
      <w:marBottom w:val="0"/>
      <w:divBdr>
        <w:top w:val="none" w:sz="0" w:space="0" w:color="auto"/>
        <w:left w:val="none" w:sz="0" w:space="0" w:color="auto"/>
        <w:bottom w:val="none" w:sz="0" w:space="0" w:color="auto"/>
        <w:right w:val="none" w:sz="0" w:space="0" w:color="auto"/>
      </w:divBdr>
      <w:divsChild>
        <w:div w:id="20978243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jpe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header" Target="header4.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hyperlink" Target="http://kidshealth.org/kid/h1n1_center/flu-basics/flu_shot.html" TargetMode="External"/><Relationship Id="rId16" Type="http://schemas.openxmlformats.org/officeDocument/2006/relationships/hyperlink" Target="http://kidshealth.org/kid/h1n1_center/flu-basics/flu_shot.html" TargetMode="External"/><Relationship Id="rId17" Type="http://schemas.openxmlformats.org/officeDocument/2006/relationships/image" Target="media/image7.jpg"/><Relationship Id="rId18" Type="http://schemas.openxmlformats.org/officeDocument/2006/relationships/hyperlink" Target="http://www.pasco.k12.fl.us" TargetMode="External"/><Relationship Id="rId19" Type="http://schemas.openxmlformats.org/officeDocument/2006/relationships/hyperlink" Target="http://www.pasco.k12.fl.u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5.png"/><Relationship Id="rId4" Type="http://schemas.openxmlformats.org/officeDocument/2006/relationships/image" Target="media/image16.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279</TotalTime>
  <Pages>6</Pages>
  <Words>8</Words>
  <Characters>49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MGES</dc:creator>
  <cp:keywords/>
  <dc:description/>
  <cp:lastModifiedBy>MGES</cp:lastModifiedBy>
  <cp:revision>10</cp:revision>
  <cp:lastPrinted>2014-10-29T19:32:00Z</cp:lastPrinted>
  <dcterms:created xsi:type="dcterms:W3CDTF">2014-10-27T14:12:00Z</dcterms:created>
  <dcterms:modified xsi:type="dcterms:W3CDTF">2014-10-29T19:32:00Z</dcterms:modified>
  <cp:category/>
</cp:coreProperties>
</file>